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ulukkoRuudukko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0555"/>
      </w:tblGrid>
      <w:tr w:rsidR="002A4ED5" w:rsidRPr="00536ABF" w14:paraId="1F7D01D2" w14:textId="77777777" w:rsidTr="00536ABF">
        <w:tc>
          <w:tcPr>
            <w:tcW w:w="1219" w:type="pct"/>
            <w:vAlign w:val="bottom"/>
          </w:tcPr>
          <w:p w14:paraId="17D8E31A" w14:textId="77777777" w:rsidR="002A4ED5" w:rsidRPr="00536ABF" w:rsidRDefault="009A6A71" w:rsidP="002A4ED5">
            <w:proofErr w:type="spellStart"/>
            <w:r>
              <w:t>Liikkariryhmän</w:t>
            </w:r>
            <w:proofErr w:type="spellEnd"/>
            <w:r>
              <w:t xml:space="preserve"> tiedot: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768D22CD" w14:textId="77777777" w:rsidR="002A4ED5" w:rsidRPr="00536ABF" w:rsidRDefault="002A4ED5" w:rsidP="002A4ED5"/>
        </w:tc>
      </w:tr>
      <w:tr w:rsidR="009A6A71" w:rsidRPr="00536ABF" w14:paraId="21471724" w14:textId="77777777" w:rsidTr="00536ABF">
        <w:tc>
          <w:tcPr>
            <w:tcW w:w="1219" w:type="pct"/>
            <w:vAlign w:val="bottom"/>
          </w:tcPr>
          <w:p w14:paraId="19BB85C5" w14:textId="77777777" w:rsidR="009A6A71" w:rsidRPr="00536ABF" w:rsidRDefault="009A6A71" w:rsidP="009A6A71">
            <w:r>
              <w:t>Yhteyshenkilö:</w:t>
            </w:r>
          </w:p>
        </w:tc>
        <w:tc>
          <w:tcPr>
            <w:tcW w:w="3781" w:type="pct"/>
            <w:tcBorders>
              <w:bottom w:val="single" w:sz="4" w:space="0" w:color="auto"/>
            </w:tcBorders>
            <w:vAlign w:val="bottom"/>
          </w:tcPr>
          <w:p w14:paraId="4A079E0C" w14:textId="77777777" w:rsidR="009A6A71" w:rsidRPr="00536ABF" w:rsidRDefault="009A6A71" w:rsidP="009A6A71"/>
        </w:tc>
      </w:tr>
      <w:tr w:rsidR="009A6A71" w:rsidRPr="00536ABF" w14:paraId="51A70E33" w14:textId="77777777" w:rsidTr="00536ABF">
        <w:tc>
          <w:tcPr>
            <w:tcW w:w="1219" w:type="pct"/>
            <w:vAlign w:val="bottom"/>
          </w:tcPr>
          <w:p w14:paraId="3F4F7F51" w14:textId="77777777" w:rsidR="009A6A71" w:rsidRPr="00536ABF" w:rsidRDefault="009A6A71" w:rsidP="009A6A71">
            <w:r>
              <w:t xml:space="preserve">Yhteyshenkilön </w:t>
            </w:r>
            <w:proofErr w:type="spellStart"/>
            <w:r>
              <w:t>puh.nro</w:t>
            </w:r>
            <w:proofErr w:type="spellEnd"/>
            <w:r>
              <w:t>:</w:t>
            </w:r>
          </w:p>
        </w:tc>
        <w:tc>
          <w:tcPr>
            <w:tcW w:w="37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D42BF4" w14:textId="77777777" w:rsidR="009A6A71" w:rsidRPr="00536ABF" w:rsidRDefault="009A6A71" w:rsidP="009A6A71"/>
        </w:tc>
      </w:tr>
    </w:tbl>
    <w:tbl>
      <w:tblPr>
        <w:tblpPr w:leftFromText="141" w:rightFromText="141" w:vertAnchor="page" w:horzAnchor="margin" w:tblpY="346"/>
        <w:tblOverlap w:val="never"/>
        <w:tblW w:w="13993" w:type="dxa"/>
        <w:shd w:val="clear" w:color="auto" w:fill="002060" w:themeFill="accent5"/>
        <w:tblLook w:val="04A0" w:firstRow="1" w:lastRow="0" w:firstColumn="1" w:lastColumn="0" w:noHBand="0" w:noVBand="1"/>
      </w:tblPr>
      <w:tblGrid>
        <w:gridCol w:w="3596"/>
        <w:gridCol w:w="10397"/>
      </w:tblGrid>
      <w:tr w:rsidR="009A6A71" w:rsidRPr="00562601" w14:paraId="52013FC7" w14:textId="77777777" w:rsidTr="009A6A71">
        <w:trPr>
          <w:trHeight w:val="267"/>
        </w:trPr>
        <w:tc>
          <w:tcPr>
            <w:tcW w:w="1285" w:type="pct"/>
            <w:shd w:val="clear" w:color="auto" w:fill="002060" w:themeFill="accent5"/>
            <w:vAlign w:val="center"/>
          </w:tcPr>
          <w:p w14:paraId="10D89D36" w14:textId="77777777" w:rsidR="009A6A71" w:rsidRPr="00562601" w:rsidRDefault="009A6A71" w:rsidP="009A6A71">
            <w:pPr>
              <w:tabs>
                <w:tab w:val="center" w:pos="4680"/>
                <w:tab w:val="right" w:pos="9360"/>
              </w:tabs>
              <w:spacing w:before="0"/>
              <w:rPr>
                <w:rFonts w:ascii="Corbel" w:eastAsia="Calibri" w:hAnsi="Corbel" w:cs="Times New Roman"/>
                <w:b/>
                <w:color w:val="FFFFFF"/>
                <w:sz w:val="44"/>
                <w:szCs w:val="24"/>
              </w:rPr>
            </w:pPr>
            <w:r w:rsidRPr="00562601">
              <w:rPr>
                <w:rFonts w:ascii="Corbel" w:eastAsia="Calibri" w:hAnsi="Corbel" w:cs="Times New Roman"/>
                <w:b/>
                <w:noProof/>
                <w:color w:val="FFFFFF"/>
                <w:sz w:val="44"/>
                <w:szCs w:val="24"/>
                <w:lang w:bidi="fi-FI"/>
              </w:rPr>
              <w:drawing>
                <wp:inline distT="0" distB="0" distL="0" distR="0" wp14:anchorId="3E5C7BB6" wp14:editId="7D02C6EF">
                  <wp:extent cx="457200" cy="457200"/>
                  <wp:effectExtent l="0" t="0" r="0" b="0"/>
                  <wp:docPr id="1" name="Grafiikka 1" descr="t-paita ja sisältökuv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mployeeBadge.sv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pct"/>
            <w:shd w:val="clear" w:color="auto" w:fill="002060" w:themeFill="accent5"/>
            <w:vAlign w:val="center"/>
          </w:tcPr>
          <w:p w14:paraId="6113DC8F" w14:textId="77777777" w:rsidR="009A6A71" w:rsidRPr="002B69B4" w:rsidRDefault="009A6A71" w:rsidP="009A6A71">
            <w:pPr>
              <w:pStyle w:val="Yltunniste"/>
            </w:pPr>
            <w:proofErr w:type="spellStart"/>
            <w:r>
              <w:t>Pesisliikkarin</w:t>
            </w:r>
            <w:proofErr w:type="spellEnd"/>
            <w:r>
              <w:t xml:space="preserve"> nimilista</w:t>
            </w:r>
          </w:p>
        </w:tc>
      </w:tr>
    </w:tbl>
    <w:p w14:paraId="14F8895E" w14:textId="77777777" w:rsidR="00806FF3" w:rsidRPr="00536ABF" w:rsidRDefault="00806FF3" w:rsidP="00562601">
      <w:pPr>
        <w:pStyle w:val="Eivli"/>
      </w:pPr>
    </w:p>
    <w:tbl>
      <w:tblPr>
        <w:tblW w:w="5034" w:type="pct"/>
        <w:tblLayout w:type="fixed"/>
        <w:tblLook w:val="04A0" w:firstRow="1" w:lastRow="0" w:firstColumn="1" w:lastColumn="0" w:noHBand="0" w:noVBand="1"/>
      </w:tblPr>
      <w:tblGrid>
        <w:gridCol w:w="1404"/>
        <w:gridCol w:w="1643"/>
        <w:gridCol w:w="938"/>
        <w:gridCol w:w="936"/>
        <w:gridCol w:w="936"/>
        <w:gridCol w:w="938"/>
        <w:gridCol w:w="936"/>
        <w:gridCol w:w="1059"/>
        <w:gridCol w:w="1068"/>
        <w:gridCol w:w="1054"/>
        <w:gridCol w:w="1051"/>
        <w:gridCol w:w="1042"/>
        <w:gridCol w:w="1042"/>
      </w:tblGrid>
      <w:tr w:rsidR="009A6A71" w:rsidRPr="00536ABF" w14:paraId="0DD6C7D2" w14:textId="77777777" w:rsidTr="009A6A71">
        <w:trPr>
          <w:trHeight w:val="283"/>
        </w:trPr>
        <w:tc>
          <w:tcPr>
            <w:tcW w:w="50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1DBA86FC" w14:textId="77777777" w:rsidR="009A6A71" w:rsidRPr="009A6A71" w:rsidRDefault="009A6A71" w:rsidP="002A648D">
            <w:pPr>
              <w:pStyle w:val="Taulukonotsikot"/>
              <w:rPr>
                <w:sz w:val="22"/>
                <w:szCs w:val="16"/>
              </w:rPr>
            </w:pPr>
            <w:r w:rsidRPr="009A6A71">
              <w:rPr>
                <w:sz w:val="22"/>
                <w:szCs w:val="16"/>
              </w:rPr>
              <w:t>Lapsen etunimi</w:t>
            </w:r>
          </w:p>
        </w:tc>
        <w:tc>
          <w:tcPr>
            <w:tcW w:w="58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17D92EFE" w14:textId="77777777" w:rsidR="009A6A71" w:rsidRPr="009A6A71" w:rsidRDefault="009A6A71" w:rsidP="002A4ED5">
            <w:pPr>
              <w:pStyle w:val="Taulukonotsikot"/>
              <w:rPr>
                <w:sz w:val="22"/>
                <w:szCs w:val="16"/>
              </w:rPr>
            </w:pPr>
            <w:r w:rsidRPr="009A6A71">
              <w:rPr>
                <w:sz w:val="22"/>
                <w:szCs w:val="16"/>
              </w:rPr>
              <w:t>Lapsen sukunimi</w:t>
            </w:r>
          </w:p>
        </w:tc>
        <w:tc>
          <w:tcPr>
            <w:tcW w:w="33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01EC77A8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3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67B7100A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3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74EF4FAF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3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1BD0EDAE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3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393ADE7D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77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227636AE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2C1C7FD0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7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5C6016CB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7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6D57477B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485E1C70" w14:textId="77777777" w:rsidR="009A6A71" w:rsidRPr="00536ABF" w:rsidRDefault="009A6A71" w:rsidP="002A4ED5">
            <w:pPr>
              <w:pStyle w:val="Taulukonotsikot"/>
            </w:pPr>
          </w:p>
        </w:tc>
        <w:tc>
          <w:tcPr>
            <w:tcW w:w="37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2060" w:themeFill="accent5"/>
          </w:tcPr>
          <w:p w14:paraId="5D75DE1C" w14:textId="77777777" w:rsidR="009A6A71" w:rsidRPr="00536ABF" w:rsidRDefault="009A6A71" w:rsidP="002A4ED5">
            <w:pPr>
              <w:pStyle w:val="Taulukonotsikot"/>
            </w:pPr>
          </w:p>
        </w:tc>
      </w:tr>
      <w:tr w:rsidR="009A6A71" w:rsidRPr="00536ABF" w14:paraId="52C735B6" w14:textId="77777777" w:rsidTr="009A6A71">
        <w:trPr>
          <w:trHeight w:val="283"/>
        </w:trPr>
        <w:tc>
          <w:tcPr>
            <w:tcW w:w="50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03BC6922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8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6E19E669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3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72A938A9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3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  <w:vAlign w:val="center"/>
          </w:tcPr>
          <w:p w14:paraId="60EFA899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3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6523E380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34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2CDB9140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3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7E5FFF5D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77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43D49F0D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80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4EE690C3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75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7E4C56E9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74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51AF3330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71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494B8CBB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71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2060" w:themeFill="accent5"/>
          </w:tcPr>
          <w:p w14:paraId="7262C908" w14:textId="77777777" w:rsidR="009A6A71" w:rsidRPr="00536ABF" w:rsidRDefault="009A6A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9A6A71" w:rsidRPr="00536ABF" w14:paraId="22331B04" w14:textId="77777777" w:rsidTr="009A6A71">
        <w:trPr>
          <w:trHeight w:val="384"/>
        </w:trPr>
        <w:tc>
          <w:tcPr>
            <w:tcW w:w="50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64600F" w14:textId="77777777" w:rsidR="009A6A71" w:rsidRPr="00536ABF" w:rsidRDefault="009A6A71" w:rsidP="002A4ED5"/>
        </w:tc>
        <w:tc>
          <w:tcPr>
            <w:tcW w:w="58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C5EA3B" w14:textId="77777777" w:rsidR="009A6A71" w:rsidRPr="00536ABF" w:rsidRDefault="009A6A71" w:rsidP="002A4ED5"/>
        </w:tc>
        <w:tc>
          <w:tcPr>
            <w:tcW w:w="3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B7978D" w14:textId="77777777" w:rsidR="009A6A71" w:rsidRPr="00536ABF" w:rsidRDefault="009A6A71" w:rsidP="002A4ED5"/>
        </w:tc>
        <w:tc>
          <w:tcPr>
            <w:tcW w:w="3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DC5F4" w14:textId="77777777" w:rsidR="009A6A71" w:rsidRPr="00536ABF" w:rsidRDefault="009A6A71" w:rsidP="002A4ED5"/>
        </w:tc>
        <w:tc>
          <w:tcPr>
            <w:tcW w:w="3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DFF14B" w14:textId="77777777" w:rsidR="009A6A71" w:rsidRPr="00536ABF" w:rsidRDefault="009A6A71" w:rsidP="002A4ED5"/>
        </w:tc>
        <w:tc>
          <w:tcPr>
            <w:tcW w:w="3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3880F1" w14:textId="77777777" w:rsidR="009A6A71" w:rsidRPr="00536ABF" w:rsidRDefault="009A6A71" w:rsidP="002A4ED5"/>
        </w:tc>
        <w:tc>
          <w:tcPr>
            <w:tcW w:w="33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78E51" w14:textId="77777777" w:rsidR="009A6A71" w:rsidRPr="00536ABF" w:rsidRDefault="009A6A71" w:rsidP="002A4ED5"/>
        </w:tc>
        <w:tc>
          <w:tcPr>
            <w:tcW w:w="3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DBA180" w14:textId="77777777" w:rsidR="009A6A71" w:rsidRPr="00536ABF" w:rsidRDefault="009A6A71" w:rsidP="002A4ED5"/>
        </w:tc>
        <w:tc>
          <w:tcPr>
            <w:tcW w:w="3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CF90CE" w14:textId="77777777" w:rsidR="009A6A71" w:rsidRPr="00536ABF" w:rsidRDefault="009A6A71" w:rsidP="002A4ED5"/>
        </w:tc>
        <w:tc>
          <w:tcPr>
            <w:tcW w:w="3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2F87D" w14:textId="77777777" w:rsidR="009A6A71" w:rsidRPr="00536ABF" w:rsidRDefault="009A6A71" w:rsidP="002A4ED5"/>
        </w:tc>
        <w:tc>
          <w:tcPr>
            <w:tcW w:w="37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33C275" w14:textId="77777777" w:rsidR="009A6A71" w:rsidRPr="00536ABF" w:rsidRDefault="009A6A71" w:rsidP="002A4ED5"/>
        </w:tc>
        <w:tc>
          <w:tcPr>
            <w:tcW w:w="3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B7BD7A" w14:textId="77777777" w:rsidR="009A6A71" w:rsidRPr="00536ABF" w:rsidRDefault="009A6A71" w:rsidP="002A4ED5"/>
        </w:tc>
        <w:tc>
          <w:tcPr>
            <w:tcW w:w="3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ECA2EC" w14:textId="77777777" w:rsidR="009A6A71" w:rsidRPr="00536ABF" w:rsidRDefault="009A6A71" w:rsidP="002A4ED5"/>
        </w:tc>
      </w:tr>
      <w:tr w:rsidR="009A6A71" w:rsidRPr="00536ABF" w14:paraId="2A6B8873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A035C8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3BFE84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9FE505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1CD35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A1C4E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ACC310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C417DA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3D445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833F3E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1E282F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F853E4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709E0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2AB1F" w14:textId="77777777" w:rsidR="009A6A71" w:rsidRPr="00536ABF" w:rsidRDefault="009A6A71" w:rsidP="002A4ED5"/>
        </w:tc>
      </w:tr>
      <w:tr w:rsidR="009A6A71" w:rsidRPr="00536ABF" w14:paraId="026A8053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5E627D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F556E4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131783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79B649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52E31C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DFAC26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BF4C4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9B735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621F9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256BA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D5EE6B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85856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D1B070" w14:textId="77777777" w:rsidR="009A6A71" w:rsidRPr="00536ABF" w:rsidRDefault="009A6A71" w:rsidP="002A4ED5"/>
        </w:tc>
      </w:tr>
      <w:tr w:rsidR="009A6A71" w:rsidRPr="00536ABF" w14:paraId="66C640BA" w14:textId="77777777" w:rsidTr="009A6A71">
        <w:trPr>
          <w:trHeight w:val="371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C99624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91C071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9085F8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70498B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C23A27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3DD04B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6CBD31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A2C284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0D00E4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81AD8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ABF96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74C5A5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CF10DA" w14:textId="77777777" w:rsidR="009A6A71" w:rsidRPr="00536ABF" w:rsidRDefault="009A6A71" w:rsidP="002A4ED5"/>
        </w:tc>
      </w:tr>
      <w:tr w:rsidR="009A6A71" w:rsidRPr="00536ABF" w14:paraId="0FCFC833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E0EFD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81DD92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1E05D3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D25D0C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4876B2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FE3C44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5ADFFB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F93DF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E8BD3D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B07DDD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D963AD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D195E6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707F47" w14:textId="77777777" w:rsidR="009A6A71" w:rsidRPr="00536ABF" w:rsidRDefault="009A6A71" w:rsidP="002A4ED5"/>
        </w:tc>
      </w:tr>
      <w:tr w:rsidR="009A6A71" w:rsidRPr="00536ABF" w14:paraId="1F5381F8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FF451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8C8C35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EBC3B8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C02410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458D3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40566C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401073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C3F3DB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6ED77F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4E1328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41AE49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C80EAB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E7A28B" w14:textId="77777777" w:rsidR="009A6A71" w:rsidRPr="00536ABF" w:rsidRDefault="009A6A71" w:rsidP="002A4ED5"/>
        </w:tc>
      </w:tr>
      <w:tr w:rsidR="009A6A71" w:rsidRPr="00536ABF" w14:paraId="0F1627FC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ADC7E8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DAEDB0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DD740C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B9B48B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501D93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B6B85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A87BFF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A9C5B2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121241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534A96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149D0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598AEE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33822F" w14:textId="77777777" w:rsidR="009A6A71" w:rsidRPr="00536ABF" w:rsidRDefault="009A6A71" w:rsidP="002A4ED5"/>
        </w:tc>
      </w:tr>
      <w:tr w:rsidR="009A6A71" w:rsidRPr="00536ABF" w14:paraId="7AEEFBC2" w14:textId="77777777" w:rsidTr="009A6A71">
        <w:trPr>
          <w:trHeight w:val="371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089908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E3A15F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B28EB4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197D63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EC0B51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7AFFC9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B3A84C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C4321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B80275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43288F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77B890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03224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C09A5E" w14:textId="77777777" w:rsidR="009A6A71" w:rsidRPr="00536ABF" w:rsidRDefault="009A6A71" w:rsidP="002A4ED5"/>
        </w:tc>
      </w:tr>
      <w:tr w:rsidR="009A6A71" w:rsidRPr="00536ABF" w14:paraId="6FAAF0B5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3D4C18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9D100E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7DD308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15D41D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774044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E9417B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81B7D2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75A63E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775FC7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24B88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386C29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9A2CDF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B847E5" w14:textId="77777777" w:rsidR="009A6A71" w:rsidRPr="00536ABF" w:rsidRDefault="009A6A71" w:rsidP="002A4ED5"/>
        </w:tc>
      </w:tr>
      <w:tr w:rsidR="009A6A71" w:rsidRPr="00536ABF" w14:paraId="5F13267F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14BC4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2442FE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AEB3B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8F11EC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AF5C41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731B6F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F02182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4223D6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6597A4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7752AE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ABD0D3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7712FC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200956" w14:textId="77777777" w:rsidR="009A6A71" w:rsidRPr="00536ABF" w:rsidRDefault="009A6A71" w:rsidP="002A4ED5"/>
        </w:tc>
      </w:tr>
      <w:tr w:rsidR="009A6A71" w:rsidRPr="00536ABF" w14:paraId="1346EE28" w14:textId="77777777" w:rsidTr="009A6A71">
        <w:trPr>
          <w:trHeight w:val="371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B8B272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A2B739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5BF0A2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2B320C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BBCDD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F97307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EC069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E8796C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7190D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D8C217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AD94C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8F3CDD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1E8E54" w14:textId="77777777" w:rsidR="009A6A71" w:rsidRPr="00536ABF" w:rsidRDefault="009A6A71" w:rsidP="002A4ED5"/>
        </w:tc>
      </w:tr>
      <w:tr w:rsidR="009A6A71" w:rsidRPr="00536ABF" w14:paraId="3A3B7FF1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2B2C81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571EA3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3F41E3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CF5FCF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9B4078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5253E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7299DB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855AB2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F54D56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49AA9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CE04A3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94A060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987CC" w14:textId="77777777" w:rsidR="009A6A71" w:rsidRPr="00536ABF" w:rsidRDefault="009A6A71" w:rsidP="002A4ED5"/>
        </w:tc>
      </w:tr>
      <w:tr w:rsidR="009A6A71" w:rsidRPr="00536ABF" w14:paraId="74AEF141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80A6F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A4FB8C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52FEAD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01245D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CE4BD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402883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5EFB31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D732DB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C6F445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95C684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EDB2C9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F09407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6B7D33" w14:textId="77777777" w:rsidR="009A6A71" w:rsidRPr="00536ABF" w:rsidRDefault="009A6A71" w:rsidP="002A4ED5"/>
        </w:tc>
      </w:tr>
      <w:tr w:rsidR="009A6A71" w:rsidRPr="00536ABF" w14:paraId="1C80CD65" w14:textId="77777777" w:rsidTr="009A6A71">
        <w:trPr>
          <w:trHeight w:val="384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6A41BF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693565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24B05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74C4CC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AEB8FA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FB13D4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349104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AC40F5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44F69B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57F0A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7574F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3D3FC7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C4731C" w14:textId="77777777" w:rsidR="009A6A71" w:rsidRPr="00536ABF" w:rsidRDefault="009A6A71" w:rsidP="002A4ED5"/>
        </w:tc>
      </w:tr>
      <w:tr w:rsidR="009A6A71" w:rsidRPr="00536ABF" w14:paraId="66D3B151" w14:textId="77777777" w:rsidTr="009A6A71">
        <w:trPr>
          <w:trHeight w:val="371"/>
        </w:trPr>
        <w:tc>
          <w:tcPr>
            <w:tcW w:w="50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545577" w14:textId="77777777" w:rsidR="009A6A71" w:rsidRPr="00536ABF" w:rsidRDefault="009A6A71" w:rsidP="002A4ED5"/>
        </w:tc>
        <w:tc>
          <w:tcPr>
            <w:tcW w:w="5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5F6B6F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A93374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7B079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A9FFCD" w14:textId="77777777" w:rsidR="009A6A71" w:rsidRPr="00536ABF" w:rsidRDefault="009A6A71" w:rsidP="002A4ED5"/>
        </w:tc>
        <w:tc>
          <w:tcPr>
            <w:tcW w:w="3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C74067" w14:textId="77777777" w:rsidR="009A6A71" w:rsidRPr="00536ABF" w:rsidRDefault="009A6A71" w:rsidP="002A4ED5"/>
        </w:tc>
        <w:tc>
          <w:tcPr>
            <w:tcW w:w="33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FE7C98" w14:textId="77777777" w:rsidR="009A6A71" w:rsidRPr="00536ABF" w:rsidRDefault="009A6A71" w:rsidP="002A4ED5"/>
        </w:tc>
        <w:tc>
          <w:tcPr>
            <w:tcW w:w="3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FEB080" w14:textId="77777777" w:rsidR="009A6A71" w:rsidRPr="00536ABF" w:rsidRDefault="009A6A71" w:rsidP="002A4ED5"/>
        </w:tc>
        <w:tc>
          <w:tcPr>
            <w:tcW w:w="3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C6242D" w14:textId="77777777" w:rsidR="009A6A71" w:rsidRPr="00536ABF" w:rsidRDefault="009A6A71" w:rsidP="002A4ED5"/>
        </w:tc>
        <w:tc>
          <w:tcPr>
            <w:tcW w:w="3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6687A0" w14:textId="77777777" w:rsidR="009A6A71" w:rsidRPr="00536ABF" w:rsidRDefault="009A6A71" w:rsidP="002A4ED5"/>
        </w:tc>
        <w:tc>
          <w:tcPr>
            <w:tcW w:w="37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DBE39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2753EC" w14:textId="77777777" w:rsidR="009A6A71" w:rsidRPr="00536ABF" w:rsidRDefault="009A6A71" w:rsidP="002A4ED5"/>
        </w:tc>
        <w:tc>
          <w:tcPr>
            <w:tcW w:w="3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CB3597" w14:textId="77777777" w:rsidR="009A6A71" w:rsidRPr="00536ABF" w:rsidRDefault="009A6A71" w:rsidP="002A4ED5"/>
        </w:tc>
      </w:tr>
    </w:tbl>
    <w:p w14:paraId="62464F49" w14:textId="77777777" w:rsidR="00A70697" w:rsidRPr="00A70697" w:rsidRDefault="00A70697" w:rsidP="00A70697">
      <w:pPr>
        <w:tabs>
          <w:tab w:val="left" w:pos="4986"/>
        </w:tabs>
      </w:pPr>
    </w:p>
    <w:sectPr w:rsidR="00A70697" w:rsidRPr="00A70697" w:rsidSect="009A6A71">
      <w:pgSz w:w="16838" w:h="11906" w:orient="landscape" w:code="9"/>
      <w:pgMar w:top="1077" w:right="1440" w:bottom="1009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FF7AA" w14:textId="77777777" w:rsidR="00935851" w:rsidRDefault="00935851" w:rsidP="00650259">
      <w:pPr>
        <w:spacing w:line="240" w:lineRule="auto"/>
      </w:pPr>
      <w:r>
        <w:separator/>
      </w:r>
    </w:p>
  </w:endnote>
  <w:endnote w:type="continuationSeparator" w:id="0">
    <w:p w14:paraId="11CE435C" w14:textId="77777777" w:rsidR="00935851" w:rsidRDefault="0093585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99AA48-935C-42B4-9A69-608E17D50C93}"/>
    <w:embedBold r:id="rId2" w:fontKey="{C2298A05-7E31-41E8-BB02-B99776764570}"/>
    <w:embedItalic r:id="rId3" w:fontKey="{B67E9154-C364-4027-A442-109145057C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3CA306E-0A35-40EF-87BC-0F19837F16E5}"/>
    <w:embedBold r:id="rId5" w:fontKey="{6E417AAA-4A15-4B4A-A6BD-29F1158EE9FB}"/>
    <w:embedItalic r:id="rId6" w:fontKey="{6E174F0A-436C-4D20-B9EF-A1BDA738314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FD6B4B5-FAE1-43E3-A6EC-5FCF6DC451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00B8D6C-0707-47D5-965C-66036CB6C6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EE420C" w14:textId="77777777" w:rsidR="00935851" w:rsidRDefault="00935851" w:rsidP="00650259">
      <w:pPr>
        <w:spacing w:line="240" w:lineRule="auto"/>
      </w:pPr>
      <w:r>
        <w:separator/>
      </w:r>
    </w:p>
  </w:footnote>
  <w:footnote w:type="continuationSeparator" w:id="0">
    <w:p w14:paraId="5D0131CE" w14:textId="77777777" w:rsidR="00935851" w:rsidRDefault="00935851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C5C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81F74"/>
    <w:rsid w:val="001E4E2C"/>
    <w:rsid w:val="00261C01"/>
    <w:rsid w:val="002A4ED5"/>
    <w:rsid w:val="002A648D"/>
    <w:rsid w:val="002B69B4"/>
    <w:rsid w:val="002C56E6"/>
    <w:rsid w:val="002D3A9F"/>
    <w:rsid w:val="003367C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36ABF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44C5C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35851"/>
    <w:rsid w:val="00940E73"/>
    <w:rsid w:val="0098597D"/>
    <w:rsid w:val="00991B30"/>
    <w:rsid w:val="009A6A71"/>
    <w:rsid w:val="009D406B"/>
    <w:rsid w:val="009F2638"/>
    <w:rsid w:val="009F619A"/>
    <w:rsid w:val="009F6DDE"/>
    <w:rsid w:val="00A370A8"/>
    <w:rsid w:val="00A60442"/>
    <w:rsid w:val="00A70697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95A40"/>
    <w:rsid w:val="00CB4A51"/>
    <w:rsid w:val="00CD4532"/>
    <w:rsid w:val="00CD47B0"/>
    <w:rsid w:val="00CE6104"/>
    <w:rsid w:val="00CE7918"/>
    <w:rsid w:val="00D16163"/>
    <w:rsid w:val="00DB3FAD"/>
    <w:rsid w:val="00DC3250"/>
    <w:rsid w:val="00DD447B"/>
    <w:rsid w:val="00DF0832"/>
    <w:rsid w:val="00E0535A"/>
    <w:rsid w:val="00E14589"/>
    <w:rsid w:val="00E61C09"/>
    <w:rsid w:val="00E677FE"/>
    <w:rsid w:val="00E956DF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78D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Otsikko1">
    <w:name w:val="heading 1"/>
    <w:basedOn w:val="Normaali"/>
    <w:link w:val="Otsikk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0F2F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F2F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semiHidden/>
    <w:rsid w:val="00562601"/>
    <w:rPr>
      <w:b/>
      <w:color w:val="4BACC6"/>
      <w:sz w:val="52"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semiHidden/>
    <w:rsid w:val="000D1F49"/>
    <w:pPr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562601"/>
    <w:rPr>
      <w:b/>
      <w:bCs/>
      <w:color w:val="694A77"/>
      <w:sz w:val="24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562601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YltunnisteChar">
    <w:name w:val="Ylätunniste Char"/>
    <w:basedOn w:val="Kappaleenoletusfontti"/>
    <w:link w:val="Yltunnis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Alatunniste">
    <w:name w:val="footer"/>
    <w:basedOn w:val="Normaali"/>
    <w:link w:val="Alatunniste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2A648D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</w:pPr>
  </w:style>
  <w:style w:type="character" w:styleId="Hyperlinkki">
    <w:name w:val="Hyperlink"/>
    <w:basedOn w:val="Kappaleenoletusfontti"/>
    <w:uiPriority w:val="99"/>
    <w:semiHidden/>
    <w:rsid w:val="000D1F49"/>
    <w:rPr>
      <w:color w:val="0563C1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2601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62601"/>
    <w:rPr>
      <w:rFonts w:asciiTheme="majorHAnsi" w:eastAsiaTheme="majorEastAsia" w:hAnsiTheme="majorHAnsi" w:cstheme="majorBidi"/>
      <w:color w:val="000F2F" w:themeColor="accent1" w:themeShade="7F"/>
      <w:sz w:val="24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62601"/>
    <w:rPr>
      <w:rFonts w:asciiTheme="majorHAnsi" w:eastAsiaTheme="majorEastAsia" w:hAnsiTheme="majorHAnsi" w:cstheme="majorBidi"/>
      <w:i/>
      <w:iCs/>
      <w:color w:val="000F2F" w:themeColor="accent1" w:themeShade="7F"/>
      <w:sz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954F72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562601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806FF3"/>
    <w:rPr>
      <w:color w:val="808080"/>
    </w:rPr>
  </w:style>
  <w:style w:type="paragraph" w:customStyle="1" w:styleId="Taulukonotsikot">
    <w:name w:val="Taulukon otsikot"/>
    <w:basedOn w:val="Normaali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ulukonalaotsikot">
    <w:name w:val="Taulukon alaotsikot"/>
    <w:basedOn w:val="Normaali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Yhteens">
    <w:name w:val="Yhteensä"/>
    <w:basedOn w:val="Normaali"/>
    <w:next w:val="Normaali"/>
    <w:link w:val="Yhteens-merkki"/>
    <w:uiPriority w:val="1"/>
    <w:qFormat/>
    <w:rsid w:val="002A648D"/>
    <w:rPr>
      <w:b/>
    </w:rPr>
  </w:style>
  <w:style w:type="character" w:customStyle="1" w:styleId="Yhteens-merkki">
    <w:name w:val="Yhteensä-merkki"/>
    <w:basedOn w:val="Kappaleenoletusfontti"/>
    <w:link w:val="Yhteens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nah\AppData\Roaming\Microsoft\Templates\Logovaatteen%20tilauslomake.dotx" TargetMode="External"/></Relationships>
</file>

<file path=word/theme/theme1.xml><?xml version="1.0" encoding="utf-8"?>
<a:theme xmlns:a="http://schemas.openxmlformats.org/drawingml/2006/main" name="Office Theme">
  <a:themeElements>
    <a:clrScheme name="Mukautettu 4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060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2060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D9B57B-A3E7-4636-AFA6-52C032DD6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Logovaatteen tilauslomake</Template>
  <TotalTime>0</TotalTime>
  <Pages>1</Pages>
  <Words>40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2020-10-13T12:39:00Z</dcterms:created>
  <dcterms:modified xsi:type="dcterms:W3CDTF">2020-10-13T12:39:00Z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