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ulukkoRuudukko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66"/>
        <w:gridCol w:w="10192"/>
      </w:tblGrid>
      <w:tr w:rsidR="002A4ED5" w:rsidRPr="00536ABF" w14:paraId="56BABD78" w14:textId="77777777" w:rsidTr="00CC2819">
        <w:tc>
          <w:tcPr>
            <w:tcW w:w="1349" w:type="pct"/>
            <w:vAlign w:val="bottom"/>
          </w:tcPr>
          <w:p w14:paraId="34A4E625" w14:textId="77777777" w:rsidR="002A4ED5" w:rsidRPr="00536ABF" w:rsidRDefault="00CC2819" w:rsidP="002A4ED5">
            <w:proofErr w:type="spellStart"/>
            <w:r>
              <w:t>Liikkariryhmän</w:t>
            </w:r>
            <w:proofErr w:type="spellEnd"/>
            <w:r>
              <w:t xml:space="preserve"> tiedot:</w:t>
            </w:r>
          </w:p>
        </w:tc>
        <w:tc>
          <w:tcPr>
            <w:tcW w:w="3651" w:type="pct"/>
            <w:tcBorders>
              <w:bottom w:val="single" w:sz="4" w:space="0" w:color="auto"/>
            </w:tcBorders>
            <w:vAlign w:val="bottom"/>
          </w:tcPr>
          <w:p w14:paraId="351DE3D9" w14:textId="77777777" w:rsidR="002A4ED5" w:rsidRPr="00536ABF" w:rsidRDefault="002A4ED5" w:rsidP="002A4ED5"/>
        </w:tc>
      </w:tr>
      <w:tr w:rsidR="00CC2819" w:rsidRPr="00536ABF" w14:paraId="023C9678" w14:textId="77777777" w:rsidTr="00CC2819">
        <w:tc>
          <w:tcPr>
            <w:tcW w:w="1349" w:type="pct"/>
            <w:vAlign w:val="bottom"/>
          </w:tcPr>
          <w:p w14:paraId="550382ED" w14:textId="77777777" w:rsidR="00CC2819" w:rsidRPr="00536ABF" w:rsidRDefault="00CC2819" w:rsidP="00CC2819">
            <w:r>
              <w:t xml:space="preserve">Yhteyshenkilö &amp; </w:t>
            </w:r>
            <w:proofErr w:type="spellStart"/>
            <w:r>
              <w:t>puhnro</w:t>
            </w:r>
            <w:proofErr w:type="spellEnd"/>
            <w:r>
              <w:t>:</w:t>
            </w:r>
          </w:p>
        </w:tc>
        <w:tc>
          <w:tcPr>
            <w:tcW w:w="3651" w:type="pct"/>
            <w:tcBorders>
              <w:bottom w:val="single" w:sz="4" w:space="0" w:color="auto"/>
            </w:tcBorders>
            <w:vAlign w:val="bottom"/>
          </w:tcPr>
          <w:p w14:paraId="02C2B23E" w14:textId="77777777" w:rsidR="00CC2819" w:rsidRPr="00536ABF" w:rsidRDefault="00CC2819" w:rsidP="00CC2819"/>
        </w:tc>
      </w:tr>
      <w:tr w:rsidR="00CC2819" w:rsidRPr="00536ABF" w14:paraId="3C4D7E72" w14:textId="77777777" w:rsidTr="00CC2819">
        <w:tc>
          <w:tcPr>
            <w:tcW w:w="1349" w:type="pct"/>
            <w:vAlign w:val="bottom"/>
          </w:tcPr>
          <w:p w14:paraId="696537EF" w14:textId="77777777" w:rsidR="00CC2819" w:rsidRPr="00536ABF" w:rsidRDefault="00CC2819" w:rsidP="00CC2819">
            <w:r>
              <w:t>Huomioitavaa:</w:t>
            </w:r>
          </w:p>
        </w:tc>
        <w:tc>
          <w:tcPr>
            <w:tcW w:w="3651" w:type="pct"/>
            <w:tcBorders>
              <w:bottom w:val="single" w:sz="4" w:space="0" w:color="auto"/>
            </w:tcBorders>
            <w:vAlign w:val="bottom"/>
          </w:tcPr>
          <w:p w14:paraId="6B1FC174" w14:textId="77777777" w:rsidR="00CC2819" w:rsidRPr="00536ABF" w:rsidRDefault="00CC2819" w:rsidP="00CC2819"/>
        </w:tc>
      </w:tr>
    </w:tbl>
    <w:p w14:paraId="03F8A645" w14:textId="77777777" w:rsidR="00806FF3" w:rsidRPr="00536ABF" w:rsidRDefault="00806FF3" w:rsidP="00562601">
      <w:pPr>
        <w:pStyle w:val="Eivli"/>
      </w:pPr>
    </w:p>
    <w:tbl>
      <w:tblPr>
        <w:tblW w:w="5469" w:type="pct"/>
        <w:tblInd w:w="-374" w:type="dxa"/>
        <w:tblLayout w:type="fixed"/>
        <w:tblLook w:val="04A0" w:firstRow="1" w:lastRow="0" w:firstColumn="1" w:lastColumn="0" w:noHBand="0" w:noVBand="1"/>
      </w:tblPr>
      <w:tblGrid>
        <w:gridCol w:w="1212"/>
        <w:gridCol w:w="3370"/>
        <w:gridCol w:w="6043"/>
        <w:gridCol w:w="2246"/>
        <w:gridCol w:w="2390"/>
      </w:tblGrid>
      <w:tr w:rsidR="00C85BA6" w:rsidRPr="00536ABF" w14:paraId="5C7429B0" w14:textId="77777777" w:rsidTr="00C85BA6">
        <w:trPr>
          <w:trHeight w:val="362"/>
        </w:trPr>
        <w:tc>
          <w:tcPr>
            <w:tcW w:w="397" w:type="pct"/>
            <w:vMerge w:val="restar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002060" w:themeFill="accent5"/>
            <w:vAlign w:val="center"/>
          </w:tcPr>
          <w:p w14:paraId="750F6A26" w14:textId="77777777" w:rsidR="00FE360A" w:rsidRPr="00536ABF" w:rsidRDefault="00FE360A" w:rsidP="00CC2819">
            <w:pPr>
              <w:pStyle w:val="Taulukonotsikot"/>
            </w:pPr>
            <w:r>
              <w:t>Päivä:</w:t>
            </w:r>
          </w:p>
        </w:tc>
        <w:tc>
          <w:tcPr>
            <w:tcW w:w="1104" w:type="pct"/>
            <w:vMerge w:val="restar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002060" w:themeFill="accent5"/>
            <w:vAlign w:val="center"/>
          </w:tcPr>
          <w:p w14:paraId="6B681FC6" w14:textId="77777777" w:rsidR="00FE360A" w:rsidRPr="00536ABF" w:rsidRDefault="00FE360A" w:rsidP="00CC2819">
            <w:pPr>
              <w:pStyle w:val="Taulukonotsikot"/>
            </w:pPr>
            <w:r>
              <w:t>Tavoite:</w:t>
            </w:r>
          </w:p>
        </w:tc>
        <w:tc>
          <w:tcPr>
            <w:tcW w:w="1980" w:type="pct"/>
            <w:vMerge w:val="restar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002060" w:themeFill="accent5"/>
            <w:vAlign w:val="center"/>
          </w:tcPr>
          <w:p w14:paraId="1497E565" w14:textId="77777777" w:rsidR="00FE360A" w:rsidRPr="00536ABF" w:rsidRDefault="00FE360A" w:rsidP="00CC2819">
            <w:pPr>
              <w:pStyle w:val="Taulukonotsikot"/>
            </w:pPr>
            <w:r>
              <w:t>Harjoitteet:</w:t>
            </w:r>
          </w:p>
        </w:tc>
        <w:tc>
          <w:tcPr>
            <w:tcW w:w="736" w:type="pct"/>
            <w:vMerge w:val="restar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002060" w:themeFill="accent5"/>
            <w:vAlign w:val="center"/>
          </w:tcPr>
          <w:p w14:paraId="22480DEA" w14:textId="77777777" w:rsidR="00FE360A" w:rsidRPr="00536ABF" w:rsidRDefault="00FE360A" w:rsidP="00CC2819">
            <w:pPr>
              <w:pStyle w:val="Taulukonotsikot"/>
            </w:pPr>
            <w:r>
              <w:t>Ohjausvastuu:</w:t>
            </w:r>
          </w:p>
        </w:tc>
        <w:tc>
          <w:tcPr>
            <w:tcW w:w="783" w:type="pct"/>
            <w:vMerge w:val="restar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002060" w:themeFill="accent5"/>
            <w:vAlign w:val="center"/>
          </w:tcPr>
          <w:p w14:paraId="414A82A7" w14:textId="77777777" w:rsidR="00FE360A" w:rsidRPr="00536ABF" w:rsidRDefault="00FE360A" w:rsidP="00CC2819">
            <w:pPr>
              <w:pStyle w:val="Taulukonotsikot"/>
            </w:pPr>
            <w:r>
              <w:t>Välineet:</w:t>
            </w:r>
          </w:p>
        </w:tc>
      </w:tr>
      <w:tr w:rsidR="00C85BA6" w:rsidRPr="00536ABF" w14:paraId="11915707" w14:textId="77777777" w:rsidTr="00C85BA6">
        <w:trPr>
          <w:trHeight w:val="433"/>
        </w:trPr>
        <w:tc>
          <w:tcPr>
            <w:tcW w:w="397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002060" w:themeFill="accent5"/>
            <w:vAlign w:val="center"/>
          </w:tcPr>
          <w:p w14:paraId="6F702D03" w14:textId="77777777" w:rsidR="00FE360A" w:rsidRPr="00536ABF" w:rsidRDefault="00FE360A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1104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002060" w:themeFill="accent5"/>
            <w:vAlign w:val="center"/>
          </w:tcPr>
          <w:p w14:paraId="3D7BB165" w14:textId="77777777" w:rsidR="00FE360A" w:rsidRPr="00536ABF" w:rsidRDefault="00FE360A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1980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002060" w:themeFill="accent5"/>
            <w:vAlign w:val="center"/>
          </w:tcPr>
          <w:p w14:paraId="4D513958" w14:textId="77777777" w:rsidR="00FE360A" w:rsidRPr="00536ABF" w:rsidRDefault="00FE360A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736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002060" w:themeFill="accent5"/>
            <w:vAlign w:val="center"/>
          </w:tcPr>
          <w:p w14:paraId="4011D403" w14:textId="77777777" w:rsidR="00FE360A" w:rsidRPr="00536ABF" w:rsidRDefault="00FE360A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783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002060" w:themeFill="accent5"/>
            <w:vAlign w:val="center"/>
          </w:tcPr>
          <w:p w14:paraId="06FF5847" w14:textId="77777777" w:rsidR="00FE360A" w:rsidRPr="00536ABF" w:rsidRDefault="00FE360A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</w:tr>
      <w:tr w:rsidR="00C85BA6" w:rsidRPr="00536ABF" w14:paraId="2D42C836" w14:textId="77777777" w:rsidTr="00C85BA6">
        <w:trPr>
          <w:trHeight w:val="465"/>
        </w:trPr>
        <w:tc>
          <w:tcPr>
            <w:tcW w:w="397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FC4741F" w14:textId="77777777" w:rsidR="00FE360A" w:rsidRDefault="00FE360A" w:rsidP="002A4ED5"/>
          <w:p w14:paraId="7EA79529" w14:textId="77777777" w:rsidR="00FE360A" w:rsidRDefault="00FE360A" w:rsidP="002A4ED5"/>
          <w:p w14:paraId="7E12462B" w14:textId="77777777" w:rsidR="00FE360A" w:rsidRPr="00536ABF" w:rsidRDefault="00FE360A" w:rsidP="002A4ED5"/>
        </w:tc>
        <w:tc>
          <w:tcPr>
            <w:tcW w:w="1104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E1ADEA0" w14:textId="77777777" w:rsidR="00FE360A" w:rsidRPr="00536ABF" w:rsidRDefault="00FE360A" w:rsidP="002A4ED5"/>
        </w:tc>
        <w:tc>
          <w:tcPr>
            <w:tcW w:w="1980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7DB7579" w14:textId="77777777" w:rsidR="00FE360A" w:rsidRPr="00536ABF" w:rsidRDefault="00FE360A" w:rsidP="002A4ED5"/>
        </w:tc>
        <w:tc>
          <w:tcPr>
            <w:tcW w:w="736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936522A" w14:textId="77777777" w:rsidR="00FE360A" w:rsidRPr="00536ABF" w:rsidRDefault="00FE360A" w:rsidP="002A4ED5"/>
        </w:tc>
        <w:tc>
          <w:tcPr>
            <w:tcW w:w="783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3FAD95F" w14:textId="77777777" w:rsidR="00FE360A" w:rsidRPr="00536ABF" w:rsidRDefault="00FE360A" w:rsidP="002A4ED5"/>
        </w:tc>
      </w:tr>
      <w:tr w:rsidR="00C85BA6" w:rsidRPr="00536ABF" w14:paraId="0104CF1D" w14:textId="77777777" w:rsidTr="00C85BA6">
        <w:trPr>
          <w:trHeight w:val="465"/>
        </w:trPr>
        <w:tc>
          <w:tcPr>
            <w:tcW w:w="39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6079448" w14:textId="77777777" w:rsidR="00FE360A" w:rsidRDefault="00FE360A" w:rsidP="002A4ED5"/>
          <w:p w14:paraId="1BD0981A" w14:textId="77777777" w:rsidR="00FE360A" w:rsidRDefault="00FE360A" w:rsidP="002A4ED5"/>
          <w:p w14:paraId="2C67E05C" w14:textId="77777777" w:rsidR="00FE360A" w:rsidRPr="00536ABF" w:rsidRDefault="00FE360A" w:rsidP="002A4ED5"/>
        </w:tc>
        <w:tc>
          <w:tcPr>
            <w:tcW w:w="110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816E4C4" w14:textId="77777777" w:rsidR="00FE360A" w:rsidRPr="00536ABF" w:rsidRDefault="00FE360A" w:rsidP="002A4ED5"/>
        </w:tc>
        <w:tc>
          <w:tcPr>
            <w:tcW w:w="198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15307A7" w14:textId="77777777" w:rsidR="00FE360A" w:rsidRPr="00536ABF" w:rsidRDefault="00FE360A" w:rsidP="002A4ED5"/>
        </w:tc>
        <w:tc>
          <w:tcPr>
            <w:tcW w:w="73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95939FB" w14:textId="77777777" w:rsidR="00FE360A" w:rsidRPr="00536ABF" w:rsidRDefault="00FE360A" w:rsidP="002A4ED5"/>
        </w:tc>
        <w:tc>
          <w:tcPr>
            <w:tcW w:w="78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F122162" w14:textId="77777777" w:rsidR="00FE360A" w:rsidRPr="00536ABF" w:rsidRDefault="00FE360A" w:rsidP="002A4ED5"/>
        </w:tc>
      </w:tr>
      <w:tr w:rsidR="00C85BA6" w:rsidRPr="00536ABF" w14:paraId="2CEF0DA0" w14:textId="77777777" w:rsidTr="00C85BA6">
        <w:trPr>
          <w:trHeight w:val="487"/>
        </w:trPr>
        <w:tc>
          <w:tcPr>
            <w:tcW w:w="39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08A4AED" w14:textId="77777777" w:rsidR="00FE360A" w:rsidRDefault="00FE360A" w:rsidP="002A4ED5"/>
          <w:p w14:paraId="44693333" w14:textId="77777777" w:rsidR="00FE360A" w:rsidRDefault="00FE360A" w:rsidP="002A4ED5"/>
          <w:p w14:paraId="12DE0D59" w14:textId="77777777" w:rsidR="00FE360A" w:rsidRPr="00536ABF" w:rsidRDefault="00FE360A" w:rsidP="002A4ED5"/>
        </w:tc>
        <w:tc>
          <w:tcPr>
            <w:tcW w:w="110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BB2DB02" w14:textId="77777777" w:rsidR="00FE360A" w:rsidRPr="00536ABF" w:rsidRDefault="00FE360A" w:rsidP="002A4ED5"/>
        </w:tc>
        <w:tc>
          <w:tcPr>
            <w:tcW w:w="198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788C719" w14:textId="77777777" w:rsidR="00FE360A" w:rsidRPr="00536ABF" w:rsidRDefault="00FE360A" w:rsidP="002A4ED5"/>
        </w:tc>
        <w:tc>
          <w:tcPr>
            <w:tcW w:w="73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54AEF29" w14:textId="77777777" w:rsidR="00FE360A" w:rsidRPr="00536ABF" w:rsidRDefault="00FE360A" w:rsidP="002A4ED5"/>
        </w:tc>
        <w:tc>
          <w:tcPr>
            <w:tcW w:w="78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6C5D303" w14:textId="77777777" w:rsidR="00FE360A" w:rsidRPr="00536ABF" w:rsidRDefault="00FE360A" w:rsidP="002A4ED5"/>
        </w:tc>
      </w:tr>
      <w:tr w:rsidR="00C85BA6" w:rsidRPr="00536ABF" w14:paraId="403F7D3D" w14:textId="77777777" w:rsidTr="00C85BA6">
        <w:trPr>
          <w:trHeight w:val="465"/>
        </w:trPr>
        <w:tc>
          <w:tcPr>
            <w:tcW w:w="39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9EA87DE" w14:textId="77777777" w:rsidR="00FE360A" w:rsidRDefault="00FE360A" w:rsidP="002A4ED5"/>
          <w:p w14:paraId="656B3A32" w14:textId="77777777" w:rsidR="00FE360A" w:rsidRDefault="00FE360A" w:rsidP="002A4ED5"/>
          <w:p w14:paraId="5DA4753E" w14:textId="77777777" w:rsidR="00FE360A" w:rsidRPr="00536ABF" w:rsidRDefault="00FE360A" w:rsidP="002A4ED5"/>
        </w:tc>
        <w:tc>
          <w:tcPr>
            <w:tcW w:w="110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DFFE8C7" w14:textId="77777777" w:rsidR="00FE360A" w:rsidRDefault="00FE360A" w:rsidP="002A4ED5"/>
          <w:p w14:paraId="042FC3F1" w14:textId="77777777" w:rsidR="00C85BA6" w:rsidRDefault="00C85BA6" w:rsidP="002A4ED5"/>
          <w:p w14:paraId="42080015" w14:textId="77777777" w:rsidR="00C85BA6" w:rsidRDefault="00C85BA6" w:rsidP="002A4ED5"/>
          <w:p w14:paraId="0932A6A4" w14:textId="377C990B" w:rsidR="00C85BA6" w:rsidRPr="00536ABF" w:rsidRDefault="00C85BA6" w:rsidP="002A4ED5"/>
        </w:tc>
        <w:tc>
          <w:tcPr>
            <w:tcW w:w="198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72F9041" w14:textId="77777777" w:rsidR="00FE360A" w:rsidRPr="00536ABF" w:rsidRDefault="00FE360A" w:rsidP="002A4ED5"/>
        </w:tc>
        <w:tc>
          <w:tcPr>
            <w:tcW w:w="73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6BE1408" w14:textId="77777777" w:rsidR="00FE360A" w:rsidRPr="00536ABF" w:rsidRDefault="00FE360A" w:rsidP="002A4ED5"/>
        </w:tc>
        <w:tc>
          <w:tcPr>
            <w:tcW w:w="78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5137203" w14:textId="77777777" w:rsidR="00FE360A" w:rsidRPr="00536ABF" w:rsidRDefault="00FE360A" w:rsidP="002A4ED5"/>
        </w:tc>
      </w:tr>
      <w:tr w:rsidR="00C85BA6" w:rsidRPr="00536ABF" w14:paraId="45FDC1AD" w14:textId="77777777" w:rsidTr="00C85BA6">
        <w:trPr>
          <w:trHeight w:val="487"/>
        </w:trPr>
        <w:tc>
          <w:tcPr>
            <w:tcW w:w="39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002060"/>
            <w:vAlign w:val="center"/>
          </w:tcPr>
          <w:p w14:paraId="6BA52BDC" w14:textId="3FF116F0" w:rsidR="00C85BA6" w:rsidRPr="00C85BA6" w:rsidRDefault="00C85BA6" w:rsidP="00C85BA6">
            <w:pPr>
              <w:jc w:val="center"/>
              <w:rPr>
                <w:b/>
                <w:bCs/>
              </w:rPr>
            </w:pPr>
            <w:r w:rsidRPr="00C85BA6">
              <w:rPr>
                <w:b/>
                <w:bCs/>
              </w:rPr>
              <w:lastRenderedPageBreak/>
              <w:t>Päivä:</w:t>
            </w:r>
          </w:p>
        </w:tc>
        <w:tc>
          <w:tcPr>
            <w:tcW w:w="110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002060"/>
            <w:vAlign w:val="center"/>
          </w:tcPr>
          <w:p w14:paraId="3A9079C1" w14:textId="1F09D3AD" w:rsidR="00C85BA6" w:rsidRPr="00C85BA6" w:rsidRDefault="00C85BA6" w:rsidP="00C85BA6">
            <w:pPr>
              <w:jc w:val="center"/>
              <w:rPr>
                <w:b/>
                <w:bCs/>
              </w:rPr>
            </w:pPr>
            <w:r w:rsidRPr="00C85BA6">
              <w:rPr>
                <w:b/>
                <w:bCs/>
              </w:rPr>
              <w:t>Tavoite:</w:t>
            </w:r>
          </w:p>
        </w:tc>
        <w:tc>
          <w:tcPr>
            <w:tcW w:w="198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002060"/>
            <w:vAlign w:val="center"/>
          </w:tcPr>
          <w:p w14:paraId="539BAB11" w14:textId="570A4932" w:rsidR="00C85BA6" w:rsidRPr="00C85BA6" w:rsidRDefault="00C85BA6" w:rsidP="00C85BA6">
            <w:pPr>
              <w:jc w:val="center"/>
              <w:rPr>
                <w:b/>
                <w:bCs/>
              </w:rPr>
            </w:pPr>
            <w:r w:rsidRPr="00C85BA6">
              <w:rPr>
                <w:b/>
                <w:bCs/>
              </w:rPr>
              <w:t>Harjoitteet: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002060"/>
            <w:vAlign w:val="center"/>
          </w:tcPr>
          <w:p w14:paraId="15FE8FBC" w14:textId="40A6E997" w:rsidR="00C85BA6" w:rsidRPr="00C85BA6" w:rsidRDefault="00C85BA6" w:rsidP="00C85BA6">
            <w:pPr>
              <w:jc w:val="center"/>
              <w:rPr>
                <w:b/>
                <w:bCs/>
              </w:rPr>
            </w:pPr>
            <w:r w:rsidRPr="00C85BA6">
              <w:rPr>
                <w:b/>
                <w:bCs/>
              </w:rPr>
              <w:t>Ohjausvastuu: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002060"/>
            <w:vAlign w:val="center"/>
          </w:tcPr>
          <w:p w14:paraId="61DCC9A1" w14:textId="5E5C2B4F" w:rsidR="00C85BA6" w:rsidRPr="00C85BA6" w:rsidRDefault="00C85BA6" w:rsidP="00C85BA6">
            <w:pPr>
              <w:jc w:val="center"/>
              <w:rPr>
                <w:b/>
                <w:bCs/>
              </w:rPr>
            </w:pPr>
            <w:r w:rsidRPr="00C85BA6">
              <w:rPr>
                <w:b/>
                <w:bCs/>
              </w:rPr>
              <w:t>Välineet:</w:t>
            </w:r>
          </w:p>
        </w:tc>
      </w:tr>
      <w:tr w:rsidR="00C85BA6" w:rsidRPr="00536ABF" w14:paraId="3E668C4D" w14:textId="77777777" w:rsidTr="00C85BA6">
        <w:trPr>
          <w:trHeight w:val="465"/>
        </w:trPr>
        <w:tc>
          <w:tcPr>
            <w:tcW w:w="39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32FBD0CE" w14:textId="77777777" w:rsidR="00C85BA6" w:rsidRDefault="00C85BA6" w:rsidP="00C85BA6"/>
          <w:p w14:paraId="01864934" w14:textId="77777777" w:rsidR="00C85BA6" w:rsidRDefault="00C85BA6" w:rsidP="00C85BA6"/>
          <w:p w14:paraId="17B3059E" w14:textId="77777777" w:rsidR="00C85BA6" w:rsidRPr="00536ABF" w:rsidRDefault="00C85BA6" w:rsidP="00C85BA6"/>
        </w:tc>
        <w:tc>
          <w:tcPr>
            <w:tcW w:w="110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49EB3AF1" w14:textId="77777777" w:rsidR="00C85BA6" w:rsidRPr="00536ABF" w:rsidRDefault="00C85BA6" w:rsidP="00C85BA6"/>
        </w:tc>
        <w:tc>
          <w:tcPr>
            <w:tcW w:w="198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E1D7938" w14:textId="77777777" w:rsidR="00C85BA6" w:rsidRDefault="00C85BA6" w:rsidP="00C85BA6"/>
          <w:p w14:paraId="06EE69F5" w14:textId="77777777" w:rsidR="00C85BA6" w:rsidRDefault="00C85BA6" w:rsidP="00C85BA6"/>
          <w:p w14:paraId="1E58E9CA" w14:textId="77777777" w:rsidR="00C85BA6" w:rsidRDefault="00C85BA6" w:rsidP="00C85BA6"/>
          <w:p w14:paraId="60410BE6" w14:textId="540D9F5B" w:rsidR="00C85BA6" w:rsidRPr="00536ABF" w:rsidRDefault="00C85BA6" w:rsidP="00C85BA6"/>
        </w:tc>
        <w:tc>
          <w:tcPr>
            <w:tcW w:w="73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3A725EB5" w14:textId="77777777" w:rsidR="00C85BA6" w:rsidRPr="00536ABF" w:rsidRDefault="00C85BA6" w:rsidP="00C85BA6"/>
        </w:tc>
        <w:tc>
          <w:tcPr>
            <w:tcW w:w="78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0A80BA9" w14:textId="77777777" w:rsidR="00C85BA6" w:rsidRPr="00536ABF" w:rsidRDefault="00C85BA6" w:rsidP="00C85BA6"/>
        </w:tc>
      </w:tr>
      <w:tr w:rsidR="00C85BA6" w:rsidRPr="00536ABF" w14:paraId="013EC1DE" w14:textId="77777777" w:rsidTr="00C85BA6">
        <w:trPr>
          <w:trHeight w:val="487"/>
        </w:trPr>
        <w:tc>
          <w:tcPr>
            <w:tcW w:w="39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F2143A1" w14:textId="77777777" w:rsidR="00C85BA6" w:rsidRDefault="00C85BA6" w:rsidP="00C85BA6"/>
          <w:p w14:paraId="3A2C79A4" w14:textId="77777777" w:rsidR="00C85BA6" w:rsidRDefault="00C85BA6" w:rsidP="00C85BA6"/>
          <w:p w14:paraId="57434FAF" w14:textId="77777777" w:rsidR="00C85BA6" w:rsidRPr="00536ABF" w:rsidRDefault="00C85BA6" w:rsidP="00C85BA6"/>
        </w:tc>
        <w:tc>
          <w:tcPr>
            <w:tcW w:w="110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C54D4E0" w14:textId="77777777" w:rsidR="00C85BA6" w:rsidRPr="00536ABF" w:rsidRDefault="00C85BA6" w:rsidP="00C85BA6"/>
        </w:tc>
        <w:tc>
          <w:tcPr>
            <w:tcW w:w="198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C0F74F4" w14:textId="77777777" w:rsidR="00C85BA6" w:rsidRDefault="00C85BA6" w:rsidP="00C85BA6"/>
          <w:p w14:paraId="7D69E3CD" w14:textId="77777777" w:rsidR="00C85BA6" w:rsidRDefault="00C85BA6" w:rsidP="00C85BA6"/>
          <w:p w14:paraId="79FE86FD" w14:textId="77777777" w:rsidR="00C85BA6" w:rsidRDefault="00C85BA6" w:rsidP="00C85BA6"/>
          <w:p w14:paraId="6D776938" w14:textId="625535D1" w:rsidR="00C85BA6" w:rsidRPr="00536ABF" w:rsidRDefault="00C85BA6" w:rsidP="00C85BA6"/>
        </w:tc>
        <w:tc>
          <w:tcPr>
            <w:tcW w:w="73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90C6D00" w14:textId="77777777" w:rsidR="00C85BA6" w:rsidRPr="00536ABF" w:rsidRDefault="00C85BA6" w:rsidP="00C85BA6"/>
        </w:tc>
        <w:tc>
          <w:tcPr>
            <w:tcW w:w="78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CBE62F5" w14:textId="77777777" w:rsidR="00C85BA6" w:rsidRPr="00536ABF" w:rsidRDefault="00C85BA6" w:rsidP="00C85BA6"/>
        </w:tc>
      </w:tr>
      <w:tr w:rsidR="00C85BA6" w:rsidRPr="00536ABF" w14:paraId="561F5798" w14:textId="77777777" w:rsidTr="00C85BA6">
        <w:trPr>
          <w:trHeight w:val="465"/>
        </w:trPr>
        <w:tc>
          <w:tcPr>
            <w:tcW w:w="39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FA006E3" w14:textId="77777777" w:rsidR="00C85BA6" w:rsidRDefault="00C85BA6" w:rsidP="00C85BA6"/>
          <w:p w14:paraId="193516DF" w14:textId="77777777" w:rsidR="00C85BA6" w:rsidRDefault="00C85BA6" w:rsidP="00C85BA6"/>
          <w:p w14:paraId="24BB373D" w14:textId="77777777" w:rsidR="00C85BA6" w:rsidRPr="00536ABF" w:rsidRDefault="00C85BA6" w:rsidP="00C85BA6"/>
        </w:tc>
        <w:tc>
          <w:tcPr>
            <w:tcW w:w="110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D42EAEA" w14:textId="77777777" w:rsidR="00C85BA6" w:rsidRPr="00536ABF" w:rsidRDefault="00C85BA6" w:rsidP="00C85BA6"/>
        </w:tc>
        <w:tc>
          <w:tcPr>
            <w:tcW w:w="198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3656C7F" w14:textId="77777777" w:rsidR="00C85BA6" w:rsidRDefault="00C85BA6" w:rsidP="00C85BA6"/>
          <w:p w14:paraId="013469DE" w14:textId="77777777" w:rsidR="00C85BA6" w:rsidRDefault="00C85BA6" w:rsidP="00C85BA6"/>
          <w:p w14:paraId="463D9D73" w14:textId="77777777" w:rsidR="00C85BA6" w:rsidRDefault="00C85BA6" w:rsidP="00C85BA6"/>
          <w:p w14:paraId="4B3ADEFC" w14:textId="52CE0FB6" w:rsidR="00C85BA6" w:rsidRPr="00536ABF" w:rsidRDefault="00C85BA6" w:rsidP="00C85BA6"/>
        </w:tc>
        <w:tc>
          <w:tcPr>
            <w:tcW w:w="73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C894A6E" w14:textId="77777777" w:rsidR="00C85BA6" w:rsidRPr="00536ABF" w:rsidRDefault="00C85BA6" w:rsidP="00C85BA6"/>
        </w:tc>
        <w:tc>
          <w:tcPr>
            <w:tcW w:w="78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9F9327B" w14:textId="77777777" w:rsidR="00C85BA6" w:rsidRPr="00536ABF" w:rsidRDefault="00C85BA6" w:rsidP="00C85BA6"/>
        </w:tc>
      </w:tr>
      <w:tr w:rsidR="00C85BA6" w:rsidRPr="00536ABF" w14:paraId="043CEC45" w14:textId="77777777" w:rsidTr="00C85BA6">
        <w:trPr>
          <w:trHeight w:val="465"/>
        </w:trPr>
        <w:tc>
          <w:tcPr>
            <w:tcW w:w="39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B703C36" w14:textId="77777777" w:rsidR="00C85BA6" w:rsidRDefault="00C85BA6" w:rsidP="00C85BA6"/>
          <w:p w14:paraId="6BC29CDC" w14:textId="77777777" w:rsidR="00C85BA6" w:rsidRDefault="00C85BA6" w:rsidP="00C85BA6"/>
          <w:p w14:paraId="24089B6F" w14:textId="77777777" w:rsidR="00C85BA6" w:rsidRPr="00536ABF" w:rsidRDefault="00C85BA6" w:rsidP="00C85BA6"/>
        </w:tc>
        <w:tc>
          <w:tcPr>
            <w:tcW w:w="110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93FC05F" w14:textId="77777777" w:rsidR="00C85BA6" w:rsidRPr="00536ABF" w:rsidRDefault="00C85BA6" w:rsidP="00C85BA6"/>
        </w:tc>
        <w:tc>
          <w:tcPr>
            <w:tcW w:w="198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FB08525" w14:textId="77777777" w:rsidR="00C85BA6" w:rsidRDefault="00C85BA6" w:rsidP="00C85BA6"/>
          <w:p w14:paraId="286B9267" w14:textId="77777777" w:rsidR="00C85BA6" w:rsidRDefault="00C85BA6" w:rsidP="00C85BA6"/>
          <w:p w14:paraId="38FD847B" w14:textId="77777777" w:rsidR="00C85BA6" w:rsidRDefault="00C85BA6" w:rsidP="00C85BA6"/>
          <w:p w14:paraId="1DC3EE8E" w14:textId="41DC3C2E" w:rsidR="00C85BA6" w:rsidRPr="00536ABF" w:rsidRDefault="00C85BA6" w:rsidP="00C85BA6"/>
        </w:tc>
        <w:tc>
          <w:tcPr>
            <w:tcW w:w="73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0A382C0" w14:textId="77777777" w:rsidR="00C85BA6" w:rsidRPr="00536ABF" w:rsidRDefault="00C85BA6" w:rsidP="00C85BA6"/>
        </w:tc>
        <w:tc>
          <w:tcPr>
            <w:tcW w:w="78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BDBA5F7" w14:textId="77777777" w:rsidR="00C85BA6" w:rsidRPr="00536ABF" w:rsidRDefault="00C85BA6" w:rsidP="00C85BA6"/>
        </w:tc>
      </w:tr>
    </w:tbl>
    <w:p w14:paraId="571CFA55" w14:textId="46389FA0" w:rsidR="00FE360A" w:rsidRPr="00FE360A" w:rsidRDefault="00FE360A" w:rsidP="00FE360A">
      <w:pPr>
        <w:tabs>
          <w:tab w:val="left" w:pos="5760"/>
        </w:tabs>
      </w:pPr>
      <w:r>
        <w:tab/>
      </w:r>
    </w:p>
    <w:sectPr w:rsidR="00FE360A" w:rsidRPr="00FE360A" w:rsidSect="00CC2819">
      <w:headerReference w:type="default" r:id="rId11"/>
      <w:footerReference w:type="default" r:id="rId12"/>
      <w:pgSz w:w="16838" w:h="11906" w:orient="landscape" w:code="9"/>
      <w:pgMar w:top="1008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22803FF" w14:textId="77777777" w:rsidR="004F263E" w:rsidRDefault="004F263E" w:rsidP="00650259">
      <w:pPr>
        <w:spacing w:line="240" w:lineRule="auto"/>
      </w:pPr>
      <w:r>
        <w:separator/>
      </w:r>
    </w:p>
  </w:endnote>
  <w:endnote w:type="continuationSeparator" w:id="0">
    <w:p w14:paraId="00F0E99D" w14:textId="77777777" w:rsidR="004F263E" w:rsidRDefault="004F263E" w:rsidP="006502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9FADDCB3-D7A2-4088-A822-A37E0D999791}"/>
    <w:embedBold r:id="rId2" w:fontKey="{77D6B722-EACE-4352-9AD6-3BE789E31C91}"/>
    <w:embedItalic r:id="rId3" w:fontKey="{CB8000A4-DC6E-4C67-B316-D0227057F83E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79EB0F22-E64C-4FB8-9AAC-62C8373ADB68}"/>
    <w:embedBold r:id="rId5" w:fontKey="{6642AEA1-85AE-44F3-BAB3-898025A364B4}"/>
    <w:embedItalic r:id="rId6" w:fontKey="{8629A581-0CC7-4078-B010-683E1BFF9716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15DBFBC2-3603-4C05-BD0A-A90FD7DB7AA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2019C534-C731-49DD-AEDA-C40439F874C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tblLook w:val="04A0" w:firstRow="1" w:lastRow="0" w:firstColumn="1" w:lastColumn="0" w:noHBand="0" w:noVBand="1"/>
    </w:tblPr>
    <w:tblGrid>
      <w:gridCol w:w="6979"/>
      <w:gridCol w:w="6979"/>
    </w:tblGrid>
    <w:tr w:rsidR="00562601" w:rsidRPr="00562601" w14:paraId="32A90CE7" w14:textId="77777777" w:rsidTr="00562601">
      <w:tc>
        <w:tcPr>
          <w:tcW w:w="2500" w:type="pct"/>
          <w:vAlign w:val="center"/>
        </w:tcPr>
        <w:p w14:paraId="1202E57A" w14:textId="77777777" w:rsidR="00562601" w:rsidRPr="002A648D" w:rsidRDefault="00562601" w:rsidP="002A648D">
          <w:pPr>
            <w:pStyle w:val="Alatunniste"/>
          </w:pPr>
        </w:p>
      </w:tc>
      <w:tc>
        <w:tcPr>
          <w:tcW w:w="2500" w:type="pct"/>
          <w:vAlign w:val="center"/>
        </w:tcPr>
        <w:p w14:paraId="142A37BD" w14:textId="77777777" w:rsidR="00562601" w:rsidRPr="00562601" w:rsidRDefault="00562601" w:rsidP="00562601">
          <w:pPr>
            <w:tabs>
              <w:tab w:val="center" w:pos="4680"/>
              <w:tab w:val="right" w:pos="9810"/>
            </w:tabs>
            <w:spacing w:before="0" w:line="240" w:lineRule="auto"/>
            <w:jc w:val="right"/>
            <w:rPr>
              <w:sz w:val="18"/>
              <w:szCs w:val="24"/>
            </w:rPr>
          </w:pPr>
        </w:p>
      </w:tc>
    </w:tr>
  </w:tbl>
  <w:p w14:paraId="1A60B916" w14:textId="77777777" w:rsidR="00562601" w:rsidRDefault="00562601" w:rsidP="002A648D">
    <w:pPr>
      <w:pStyle w:val="Alatunnist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C1A6802" w14:textId="77777777" w:rsidR="004F263E" w:rsidRDefault="004F263E" w:rsidP="00650259">
      <w:pPr>
        <w:spacing w:line="240" w:lineRule="auto"/>
      </w:pPr>
      <w:r>
        <w:separator/>
      </w:r>
    </w:p>
  </w:footnote>
  <w:footnote w:type="continuationSeparator" w:id="0">
    <w:p w14:paraId="3D249EEA" w14:textId="77777777" w:rsidR="004F263E" w:rsidRDefault="004F263E" w:rsidP="0065025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563" w:type="pct"/>
      <w:tblInd w:w="-490" w:type="dxa"/>
      <w:shd w:val="clear" w:color="auto" w:fill="002060" w:themeFill="accent5"/>
      <w:tblLook w:val="04A0" w:firstRow="1" w:lastRow="0" w:firstColumn="1" w:lastColumn="0" w:noHBand="0" w:noVBand="1"/>
    </w:tblPr>
    <w:tblGrid>
      <w:gridCol w:w="1401"/>
      <w:gridCol w:w="14129"/>
    </w:tblGrid>
    <w:tr w:rsidR="00562601" w:rsidRPr="00562601" w14:paraId="6F4BBA05" w14:textId="77777777" w:rsidTr="00CC2819">
      <w:trPr>
        <w:trHeight w:val="1186"/>
      </w:trPr>
      <w:tc>
        <w:tcPr>
          <w:tcW w:w="451" w:type="pct"/>
          <w:shd w:val="clear" w:color="auto" w:fill="002060" w:themeFill="accent5"/>
          <w:vAlign w:val="center"/>
        </w:tcPr>
        <w:p w14:paraId="1E8881A1" w14:textId="517637C1" w:rsidR="00562601" w:rsidRPr="00562601" w:rsidRDefault="00562601" w:rsidP="00562601">
          <w:pPr>
            <w:tabs>
              <w:tab w:val="center" w:pos="4680"/>
              <w:tab w:val="right" w:pos="9360"/>
            </w:tabs>
            <w:spacing w:before="0"/>
            <w:rPr>
              <w:rFonts w:ascii="Corbel" w:eastAsia="Calibri" w:hAnsi="Corbel" w:cs="Times New Roman"/>
              <w:b/>
              <w:color w:val="FFFFFF"/>
              <w:sz w:val="44"/>
              <w:szCs w:val="24"/>
            </w:rPr>
          </w:pPr>
        </w:p>
      </w:tc>
      <w:tc>
        <w:tcPr>
          <w:tcW w:w="4549" w:type="pct"/>
          <w:shd w:val="clear" w:color="auto" w:fill="002060" w:themeFill="accent5"/>
          <w:vAlign w:val="center"/>
        </w:tcPr>
        <w:p w14:paraId="75E1B78E" w14:textId="77777777" w:rsidR="00562601" w:rsidRPr="002B69B4" w:rsidRDefault="00CC2819" w:rsidP="002B69B4">
          <w:pPr>
            <w:pStyle w:val="Yltunniste"/>
          </w:pPr>
          <w:proofErr w:type="spellStart"/>
          <w:r>
            <w:t>Pesisliikkarin</w:t>
          </w:r>
          <w:proofErr w:type="spellEnd"/>
          <w:r>
            <w:t xml:space="preserve"> kausisuunnitelma</w:t>
          </w:r>
        </w:p>
      </w:tc>
    </w:tr>
  </w:tbl>
  <w:p w14:paraId="472C4056" w14:textId="1F28252F" w:rsidR="00562601" w:rsidRDefault="00562601" w:rsidP="00562601">
    <w:pPr>
      <w:pStyle w:val="Eivl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Luku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Luku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Liit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Luku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Merkittyluettelo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Merkittyluettelo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Numeroituluettelo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Numeroituluettelo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eroituluettelo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Luku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Otsikko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Otsikko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Otsikko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Otsikko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Luku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Luku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2819"/>
    <w:rsid w:val="00003B30"/>
    <w:rsid w:val="00045CA6"/>
    <w:rsid w:val="00052382"/>
    <w:rsid w:val="0006568A"/>
    <w:rsid w:val="00076F0F"/>
    <w:rsid w:val="00084253"/>
    <w:rsid w:val="000D1F49"/>
    <w:rsid w:val="000F5C88"/>
    <w:rsid w:val="001727CA"/>
    <w:rsid w:val="00181F74"/>
    <w:rsid w:val="001E4E2C"/>
    <w:rsid w:val="00261C01"/>
    <w:rsid w:val="002A4ED5"/>
    <w:rsid w:val="002A648D"/>
    <w:rsid w:val="002B69B4"/>
    <w:rsid w:val="002C56E6"/>
    <w:rsid w:val="002D3A9F"/>
    <w:rsid w:val="00354B3D"/>
    <w:rsid w:val="00361E11"/>
    <w:rsid w:val="00390E9F"/>
    <w:rsid w:val="0039760F"/>
    <w:rsid w:val="003B4744"/>
    <w:rsid w:val="003C58F1"/>
    <w:rsid w:val="003F0847"/>
    <w:rsid w:val="0040090B"/>
    <w:rsid w:val="00446538"/>
    <w:rsid w:val="0046302A"/>
    <w:rsid w:val="00487D2D"/>
    <w:rsid w:val="004A540C"/>
    <w:rsid w:val="004D5D62"/>
    <w:rsid w:val="004F263E"/>
    <w:rsid w:val="005112D0"/>
    <w:rsid w:val="00536ABF"/>
    <w:rsid w:val="00562601"/>
    <w:rsid w:val="0057256E"/>
    <w:rsid w:val="00577E06"/>
    <w:rsid w:val="00582B1C"/>
    <w:rsid w:val="005A3BF7"/>
    <w:rsid w:val="005F2035"/>
    <w:rsid w:val="005F7990"/>
    <w:rsid w:val="006250A2"/>
    <w:rsid w:val="0063739C"/>
    <w:rsid w:val="00650259"/>
    <w:rsid w:val="00770F25"/>
    <w:rsid w:val="00787DD4"/>
    <w:rsid w:val="007A35A8"/>
    <w:rsid w:val="007B0A85"/>
    <w:rsid w:val="007C6A52"/>
    <w:rsid w:val="00806FF3"/>
    <w:rsid w:val="0082043E"/>
    <w:rsid w:val="008E203A"/>
    <w:rsid w:val="0090021E"/>
    <w:rsid w:val="00905BCD"/>
    <w:rsid w:val="0091229C"/>
    <w:rsid w:val="00940E73"/>
    <w:rsid w:val="0098597D"/>
    <w:rsid w:val="00991B30"/>
    <w:rsid w:val="009D406B"/>
    <w:rsid w:val="009F2638"/>
    <w:rsid w:val="009F619A"/>
    <w:rsid w:val="009F6DDE"/>
    <w:rsid w:val="00A370A8"/>
    <w:rsid w:val="00A60442"/>
    <w:rsid w:val="00AC2926"/>
    <w:rsid w:val="00B04A50"/>
    <w:rsid w:val="00B160CA"/>
    <w:rsid w:val="00BD4753"/>
    <w:rsid w:val="00BD5CB1"/>
    <w:rsid w:val="00BE62EE"/>
    <w:rsid w:val="00C003BA"/>
    <w:rsid w:val="00C427EB"/>
    <w:rsid w:val="00C46878"/>
    <w:rsid w:val="00C81922"/>
    <w:rsid w:val="00C85BA6"/>
    <w:rsid w:val="00CB4A51"/>
    <w:rsid w:val="00CC2819"/>
    <w:rsid w:val="00CD4532"/>
    <w:rsid w:val="00CD47B0"/>
    <w:rsid w:val="00CE6104"/>
    <w:rsid w:val="00CE7918"/>
    <w:rsid w:val="00D16163"/>
    <w:rsid w:val="00DB3FAD"/>
    <w:rsid w:val="00DD447B"/>
    <w:rsid w:val="00DF0832"/>
    <w:rsid w:val="00E0535A"/>
    <w:rsid w:val="00E14589"/>
    <w:rsid w:val="00E61C09"/>
    <w:rsid w:val="00E677FE"/>
    <w:rsid w:val="00E956DF"/>
    <w:rsid w:val="00EB3B58"/>
    <w:rsid w:val="00EC7359"/>
    <w:rsid w:val="00EE3054"/>
    <w:rsid w:val="00F00606"/>
    <w:rsid w:val="00F01256"/>
    <w:rsid w:val="00F208CC"/>
    <w:rsid w:val="00F5418C"/>
    <w:rsid w:val="00F549BE"/>
    <w:rsid w:val="00FC7475"/>
    <w:rsid w:val="00FE2E33"/>
    <w:rsid w:val="00FE360A"/>
    <w:rsid w:val="00FE78A0"/>
    <w:rsid w:val="00FF2887"/>
    <w:rsid w:val="00FF6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441F5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8"/>
        <w:szCs w:val="28"/>
        <w:lang w:val="fi-FI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ali">
    <w:name w:val="Normal"/>
    <w:uiPriority w:val="1"/>
    <w:qFormat/>
    <w:rsid w:val="00FF65E4"/>
    <w:pPr>
      <w:spacing w:before="120" w:after="0"/>
    </w:pPr>
    <w:rPr>
      <w:sz w:val="24"/>
    </w:rPr>
  </w:style>
  <w:style w:type="paragraph" w:styleId="Otsikko1">
    <w:name w:val="heading 1"/>
    <w:basedOn w:val="Normaali"/>
    <w:link w:val="Otsikko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Otsikko2">
    <w:name w:val="heading 2"/>
    <w:basedOn w:val="Normaali"/>
    <w:link w:val="Otsikko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Otsikko3">
    <w:name w:val="heading 3"/>
    <w:basedOn w:val="Normaali"/>
    <w:next w:val="Normaali"/>
    <w:link w:val="Otsikko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Otsikko4">
    <w:name w:val="heading 4"/>
    <w:basedOn w:val="Normaali"/>
    <w:link w:val="Otsikko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Otsikko5">
    <w:name w:val="heading 5"/>
    <w:basedOn w:val="Otsikko2"/>
    <w:link w:val="Otsikko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Otsikko6">
    <w:name w:val="heading 6"/>
    <w:basedOn w:val="Normaali"/>
    <w:next w:val="Normaali"/>
    <w:link w:val="Otsikko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0F2F" w:themeColor="accent1" w:themeShade="7F"/>
    </w:rPr>
  </w:style>
  <w:style w:type="paragraph" w:styleId="Otsikko7">
    <w:name w:val="heading 7"/>
    <w:basedOn w:val="Normaali"/>
    <w:next w:val="Normaali"/>
    <w:link w:val="Otsikko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0F2F" w:themeColor="accent1" w:themeShade="7F"/>
    </w:rPr>
  </w:style>
  <w:style w:type="paragraph" w:styleId="Otsikko8">
    <w:name w:val="heading 8"/>
    <w:basedOn w:val="Normaali"/>
    <w:next w:val="Normaali"/>
    <w:link w:val="Otsikko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Otsikko9">
    <w:name w:val="heading 9"/>
    <w:basedOn w:val="Normaali"/>
    <w:next w:val="Normaali"/>
    <w:link w:val="Otsikko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1Char">
    <w:name w:val="Otsikko 1 Char"/>
    <w:basedOn w:val="Kappaleenoletusfontti"/>
    <w:link w:val="Otsikko1"/>
    <w:uiPriority w:val="1"/>
    <w:semiHidden/>
    <w:rsid w:val="00562601"/>
    <w:rPr>
      <w:b/>
      <w:color w:val="4BACC6"/>
      <w:sz w:val="52"/>
    </w:rPr>
  </w:style>
  <w:style w:type="character" w:styleId="Aihetunniste">
    <w:name w:val="Hashtag"/>
    <w:basedOn w:val="Kappaleenoletusfontti"/>
    <w:uiPriority w:val="99"/>
    <w:semiHidden/>
    <w:rsid w:val="00CD4532"/>
    <w:rPr>
      <w:color w:val="2B579A"/>
      <w:shd w:val="clear" w:color="auto" w:fill="E6E6E6"/>
    </w:rPr>
  </w:style>
  <w:style w:type="paragraph" w:customStyle="1" w:styleId="Numeroituluettelo1">
    <w:name w:val="Numeroitu luettelo1"/>
    <w:basedOn w:val="Normaali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Oletus">
    <w:name w:val="Oletus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Otsikko2Char">
    <w:name w:val="Otsikko 2 Char"/>
    <w:basedOn w:val="Kappaleenoletusfontti"/>
    <w:link w:val="Otsikko2"/>
    <w:uiPriority w:val="1"/>
    <w:semiHidden/>
    <w:rsid w:val="00562601"/>
    <w:rPr>
      <w:b/>
      <w:bCs/>
      <w:color w:val="694A77"/>
      <w:sz w:val="32"/>
      <w:szCs w:val="32"/>
      <w:lang w:eastAsia="zh-CN"/>
    </w:rPr>
  </w:style>
  <w:style w:type="paragraph" w:styleId="Vakiosisennys">
    <w:name w:val="Normal Indent"/>
    <w:basedOn w:val="Normaali"/>
    <w:uiPriority w:val="99"/>
    <w:semiHidden/>
    <w:rsid w:val="000D1F49"/>
    <w:pPr>
      <w:ind w:left="720"/>
    </w:pPr>
  </w:style>
  <w:style w:type="character" w:customStyle="1" w:styleId="Otsikko3Char">
    <w:name w:val="Otsikko 3 Char"/>
    <w:basedOn w:val="Kappaleenoletusfontti"/>
    <w:link w:val="Otsikko3"/>
    <w:uiPriority w:val="1"/>
    <w:semiHidden/>
    <w:rsid w:val="00562601"/>
    <w:rPr>
      <w:b/>
      <w:bCs/>
      <w:color w:val="694A77"/>
      <w:sz w:val="24"/>
      <w:szCs w:val="27"/>
    </w:rPr>
  </w:style>
  <w:style w:type="paragraph" w:styleId="Sisluet1">
    <w:name w:val="toc 1"/>
    <w:basedOn w:val="Normaali"/>
    <w:next w:val="Normaali"/>
    <w:autoRedefine/>
    <w:uiPriority w:val="39"/>
    <w:semiHidden/>
    <w:qFormat/>
    <w:rsid w:val="00B04A50"/>
    <w:pPr>
      <w:tabs>
        <w:tab w:val="right" w:leader="dot" w:pos="9830"/>
      </w:tabs>
      <w:jc w:val="center"/>
    </w:pPr>
    <w:rPr>
      <w:b/>
      <w:noProof/>
      <w:color w:val="694A77"/>
      <w:szCs w:val="18"/>
    </w:rPr>
  </w:style>
  <w:style w:type="paragraph" w:styleId="Alaviitteenteksti">
    <w:name w:val="footnote text"/>
    <w:basedOn w:val="Normaali"/>
    <w:link w:val="AlaviitteentekstiChar"/>
    <w:uiPriority w:val="99"/>
    <w:semiHidden/>
    <w:rsid w:val="000D1F49"/>
    <w:rPr>
      <w:sz w:val="18"/>
      <w:szCs w:val="20"/>
    </w:rPr>
  </w:style>
  <w:style w:type="character" w:customStyle="1" w:styleId="AlaviitteentekstiChar">
    <w:name w:val="Alaviitteen teksti Char"/>
    <w:basedOn w:val="Kappaleenoletusfontti"/>
    <w:link w:val="Alaviitteenteksti"/>
    <w:uiPriority w:val="99"/>
    <w:semiHidden/>
    <w:rsid w:val="00562601"/>
    <w:rPr>
      <w:sz w:val="18"/>
      <w:szCs w:val="20"/>
    </w:rPr>
  </w:style>
  <w:style w:type="paragraph" w:styleId="Merkittyluettelo">
    <w:name w:val="List Bullet"/>
    <w:basedOn w:val="Normaali"/>
    <w:uiPriority w:val="99"/>
    <w:semiHidden/>
    <w:rsid w:val="000D1F49"/>
    <w:pPr>
      <w:numPr>
        <w:numId w:val="4"/>
      </w:numPr>
      <w:tabs>
        <w:tab w:val="left" w:pos="720"/>
      </w:tabs>
    </w:pPr>
  </w:style>
  <w:style w:type="paragraph" w:styleId="Kommentinteksti">
    <w:name w:val="annotation text"/>
    <w:basedOn w:val="Normaali"/>
    <w:link w:val="KommentintekstiChar"/>
    <w:uiPriority w:val="99"/>
    <w:semiHidden/>
    <w:rsid w:val="000D1F49"/>
    <w:rPr>
      <w:szCs w:val="24"/>
    </w:rPr>
  </w:style>
  <w:style w:type="character" w:customStyle="1" w:styleId="KommentintekstiChar">
    <w:name w:val="Kommentin teksti Char"/>
    <w:basedOn w:val="Kappaleenoletusfontti"/>
    <w:link w:val="Kommentinteksti"/>
    <w:uiPriority w:val="99"/>
    <w:semiHidden/>
    <w:rsid w:val="00CD4532"/>
    <w:rPr>
      <w:szCs w:val="24"/>
    </w:rPr>
  </w:style>
  <w:style w:type="paragraph" w:styleId="Yltunniste">
    <w:name w:val="header"/>
    <w:basedOn w:val="Normaali"/>
    <w:link w:val="YltunnisteChar"/>
    <w:uiPriority w:val="99"/>
    <w:unhideWhenUsed/>
    <w:qFormat/>
    <w:rsid w:val="002B69B4"/>
    <w:pPr>
      <w:spacing w:before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YltunnisteChar">
    <w:name w:val="Ylätunniste Char"/>
    <w:basedOn w:val="Kappaleenoletusfontti"/>
    <w:link w:val="Yltunniste"/>
    <w:uiPriority w:val="99"/>
    <w:rsid w:val="002B69B4"/>
    <w:rPr>
      <w:rFonts w:asciiTheme="majorHAnsi" w:eastAsia="Calibri" w:hAnsiTheme="majorHAnsi" w:cs="Times New Roman"/>
      <w:b/>
      <w:color w:val="FFFFFF"/>
      <w:sz w:val="44"/>
    </w:rPr>
  </w:style>
  <w:style w:type="paragraph" w:styleId="Alatunniste">
    <w:name w:val="footer"/>
    <w:basedOn w:val="Normaali"/>
    <w:link w:val="AlatunnisteChar"/>
    <w:uiPriority w:val="99"/>
    <w:unhideWhenUsed/>
    <w:qFormat/>
    <w:rsid w:val="002A648D"/>
    <w:pPr>
      <w:spacing w:before="0" w:line="240" w:lineRule="auto"/>
    </w:pPr>
    <w:rPr>
      <w:sz w:val="18"/>
      <w:szCs w:val="24"/>
    </w:rPr>
  </w:style>
  <w:style w:type="character" w:customStyle="1" w:styleId="AlatunnisteChar">
    <w:name w:val="Alatunniste Char"/>
    <w:basedOn w:val="Kappaleenoletusfontti"/>
    <w:link w:val="Alatunniste"/>
    <w:uiPriority w:val="99"/>
    <w:rsid w:val="002A648D"/>
    <w:rPr>
      <w:sz w:val="18"/>
      <w:szCs w:val="24"/>
    </w:rPr>
  </w:style>
  <w:style w:type="character" w:styleId="Alaviitteenviite">
    <w:name w:val="footnote reference"/>
    <w:basedOn w:val="Kappaleenoletusfontti"/>
    <w:uiPriority w:val="99"/>
    <w:semiHidden/>
    <w:rsid w:val="000D1F49"/>
    <w:rPr>
      <w:vertAlign w:val="superscript"/>
    </w:rPr>
  </w:style>
  <w:style w:type="character" w:styleId="Kommentinviite">
    <w:name w:val="annotation reference"/>
    <w:basedOn w:val="Kappaleenoletusfontti"/>
    <w:uiPriority w:val="99"/>
    <w:semiHidden/>
    <w:rsid w:val="000D1F49"/>
    <w:rPr>
      <w:sz w:val="18"/>
      <w:szCs w:val="18"/>
    </w:rPr>
  </w:style>
  <w:style w:type="paragraph" w:styleId="Numeroituluettelo">
    <w:name w:val="List Number"/>
    <w:basedOn w:val="Normaali"/>
    <w:uiPriority w:val="99"/>
    <w:semiHidden/>
    <w:rsid w:val="000D1F49"/>
    <w:pPr>
      <w:numPr>
        <w:numId w:val="5"/>
      </w:numPr>
    </w:pPr>
  </w:style>
  <w:style w:type="character" w:styleId="Hyperlinkki">
    <w:name w:val="Hyperlink"/>
    <w:basedOn w:val="Kappaleenoletusfontti"/>
    <w:uiPriority w:val="99"/>
    <w:semiHidden/>
    <w:rsid w:val="000D1F49"/>
    <w:rPr>
      <w:color w:val="0563C1" w:themeColor="hyperlink"/>
      <w:u w:val="single"/>
    </w:rPr>
  </w:style>
  <w:style w:type="paragraph" w:styleId="Kommentinotsikko">
    <w:name w:val="annotation subject"/>
    <w:basedOn w:val="Kommentinteksti"/>
    <w:next w:val="Kommentinteksti"/>
    <w:link w:val="KommentinotsikkoChar"/>
    <w:uiPriority w:val="99"/>
    <w:semiHidden/>
    <w:unhideWhenUsed/>
    <w:rsid w:val="000D1F49"/>
    <w:rPr>
      <w:b/>
      <w:bCs/>
    </w:rPr>
  </w:style>
  <w:style w:type="character" w:customStyle="1" w:styleId="KommentinotsikkoChar">
    <w:name w:val="Kommentin otsikko Char"/>
    <w:basedOn w:val="KommentintekstiChar"/>
    <w:link w:val="Kommentinotsikko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Eivli">
    <w:name w:val="No Spacing"/>
    <w:basedOn w:val="Normaali"/>
    <w:uiPriority w:val="1"/>
    <w:rsid w:val="00562601"/>
    <w:pPr>
      <w:widowControl w:val="0"/>
      <w:autoSpaceDE w:val="0"/>
      <w:autoSpaceDN w:val="0"/>
      <w:spacing w:before="0"/>
    </w:pPr>
    <w:rPr>
      <w:rFonts w:eastAsia="Calibri" w:cs="Calibri"/>
      <w:sz w:val="18"/>
    </w:rPr>
  </w:style>
  <w:style w:type="paragraph" w:styleId="Otsikko">
    <w:name w:val="Title"/>
    <w:basedOn w:val="Normaali"/>
    <w:next w:val="Normaali"/>
    <w:link w:val="Otsikko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OtsikkoChar">
    <w:name w:val="Otsikko Char"/>
    <w:basedOn w:val="Kappaleenoletusfontti"/>
    <w:link w:val="Otsikko"/>
    <w:uiPriority w:val="10"/>
    <w:semiHidden/>
    <w:rsid w:val="005626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Merkittyluettelo2">
    <w:name w:val="List Bullet 2"/>
    <w:basedOn w:val="Normaali"/>
    <w:uiPriority w:val="99"/>
    <w:semiHidden/>
    <w:rsid w:val="000D1F49"/>
    <w:pPr>
      <w:numPr>
        <w:ilvl w:val="1"/>
        <w:numId w:val="4"/>
      </w:numPr>
    </w:pPr>
  </w:style>
  <w:style w:type="table" w:customStyle="1" w:styleId="Kuvataulukko">
    <w:name w:val="Kuvataulukko"/>
    <w:basedOn w:val="Normaalitaulukko"/>
    <w:uiPriority w:val="99"/>
    <w:rsid w:val="000D1F49"/>
    <w:tblPr/>
    <w:trPr>
      <w:cantSplit/>
    </w:trPr>
  </w:style>
  <w:style w:type="character" w:customStyle="1" w:styleId="Otsikko4Char">
    <w:name w:val="Otsikko 4 Char"/>
    <w:basedOn w:val="Kappaleenoletusfontti"/>
    <w:link w:val="Otsikko4"/>
    <w:uiPriority w:val="9"/>
    <w:semiHidden/>
    <w:rsid w:val="00562601"/>
    <w:rPr>
      <w:b/>
      <w:sz w:val="25"/>
      <w:szCs w:val="25"/>
    </w:rPr>
  </w:style>
  <w:style w:type="character" w:customStyle="1" w:styleId="Otsikko5Char">
    <w:name w:val="Otsikko 5 Char"/>
    <w:basedOn w:val="Otsikko2Char"/>
    <w:link w:val="Otsikko5"/>
    <w:uiPriority w:val="1"/>
    <w:semiHidden/>
    <w:rsid w:val="00562601"/>
    <w:rPr>
      <w:b/>
      <w:bCs/>
      <w:caps/>
      <w:color w:val="4BACC6"/>
      <w:sz w:val="32"/>
      <w:szCs w:val="32"/>
      <w:lang w:eastAsia="zh-CN"/>
    </w:rPr>
  </w:style>
  <w:style w:type="character" w:customStyle="1" w:styleId="Otsikko6Char">
    <w:name w:val="Otsikko 6 Char"/>
    <w:basedOn w:val="Kappaleenoletusfontti"/>
    <w:link w:val="Otsikko6"/>
    <w:uiPriority w:val="9"/>
    <w:semiHidden/>
    <w:rsid w:val="00562601"/>
    <w:rPr>
      <w:rFonts w:asciiTheme="majorHAnsi" w:eastAsiaTheme="majorEastAsia" w:hAnsiTheme="majorHAnsi" w:cstheme="majorBidi"/>
      <w:color w:val="000F2F" w:themeColor="accent1" w:themeShade="7F"/>
      <w:sz w:val="24"/>
    </w:rPr>
  </w:style>
  <w:style w:type="character" w:customStyle="1" w:styleId="Otsikko7Char">
    <w:name w:val="Otsikko 7 Char"/>
    <w:basedOn w:val="Kappaleenoletusfontti"/>
    <w:link w:val="Otsikko7"/>
    <w:uiPriority w:val="9"/>
    <w:semiHidden/>
    <w:rsid w:val="00562601"/>
    <w:rPr>
      <w:rFonts w:asciiTheme="majorHAnsi" w:eastAsiaTheme="majorEastAsia" w:hAnsiTheme="majorHAnsi" w:cstheme="majorBidi"/>
      <w:i/>
      <w:iCs/>
      <w:color w:val="000F2F" w:themeColor="accent1" w:themeShade="7F"/>
      <w:sz w:val="24"/>
    </w:rPr>
  </w:style>
  <w:style w:type="character" w:customStyle="1" w:styleId="Otsikko8Char">
    <w:name w:val="Otsikko 8 Char"/>
    <w:basedOn w:val="Kappaleenoletusfontti"/>
    <w:link w:val="Otsikko8"/>
    <w:uiPriority w:val="9"/>
    <w:semiHidden/>
    <w:rsid w:val="0056260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Otsikko9Char">
    <w:name w:val="Otsikko 9 Char"/>
    <w:basedOn w:val="Kappaleenoletusfontti"/>
    <w:link w:val="Otsikko9"/>
    <w:uiPriority w:val="9"/>
    <w:semiHidden/>
    <w:rsid w:val="0056260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isluet2">
    <w:name w:val="toc 2"/>
    <w:basedOn w:val="Normaali"/>
    <w:next w:val="Normaali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isluet3">
    <w:name w:val="toc 3"/>
    <w:basedOn w:val="Normaali"/>
    <w:next w:val="Normaali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Kuvaotsikkoluettelo">
    <w:name w:val="table of figures"/>
    <w:basedOn w:val="Normaali"/>
    <w:next w:val="Normaali"/>
    <w:uiPriority w:val="99"/>
    <w:semiHidden/>
    <w:rsid w:val="000D1F49"/>
    <w:pPr>
      <w:tabs>
        <w:tab w:val="left" w:pos="1350"/>
        <w:tab w:val="right" w:leader="dot" w:pos="9825"/>
      </w:tabs>
      <w:ind w:left="1354" w:right="576" w:hanging="1354"/>
    </w:pPr>
    <w:rPr>
      <w:noProof/>
    </w:rPr>
  </w:style>
  <w:style w:type="paragraph" w:styleId="Numeroituluettelo2">
    <w:name w:val="List Number 2"/>
    <w:basedOn w:val="Normaali"/>
    <w:uiPriority w:val="99"/>
    <w:semiHidden/>
    <w:rsid w:val="000D1F49"/>
    <w:pPr>
      <w:numPr>
        <w:ilvl w:val="1"/>
        <w:numId w:val="5"/>
      </w:numPr>
    </w:pPr>
  </w:style>
  <w:style w:type="character" w:styleId="AvattuHyperlinkki">
    <w:name w:val="FollowedHyperlink"/>
    <w:basedOn w:val="Kappaleenoletusfontti"/>
    <w:uiPriority w:val="99"/>
    <w:semiHidden/>
    <w:rsid w:val="000D1F49"/>
    <w:rPr>
      <w:color w:val="954F72" w:themeColor="followedHyperlink"/>
      <w:u w:val="single"/>
    </w:rPr>
  </w:style>
  <w:style w:type="paragraph" w:styleId="NormaaliWWW">
    <w:name w:val="Normal (Web)"/>
    <w:basedOn w:val="Normaali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Kirjannimike">
    <w:name w:val="Book Title"/>
    <w:basedOn w:val="Kappaleenoletusfontti"/>
    <w:uiPriority w:val="33"/>
    <w:semiHidden/>
    <w:rsid w:val="000D1F49"/>
    <w:rPr>
      <w:b/>
      <w:bCs/>
      <w:i/>
      <w:iCs/>
      <w:spacing w:val="5"/>
    </w:rPr>
  </w:style>
  <w:style w:type="paragraph" w:styleId="Sisllysluettelonotsikko">
    <w:name w:val="TOC Heading"/>
    <w:basedOn w:val="Normaali"/>
    <w:next w:val="Normaali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kroteksti">
    <w:name w:val="macro"/>
    <w:link w:val="Makroteksti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krotekstiChar">
    <w:name w:val="Makroteksti Char"/>
    <w:basedOn w:val="Kappaleenoletusfontti"/>
    <w:link w:val="Makroteksti"/>
    <w:uiPriority w:val="99"/>
    <w:semiHidden/>
    <w:rsid w:val="00562601"/>
    <w:rPr>
      <w:rFonts w:ascii="Consolas" w:hAnsi="Consolas"/>
      <w:sz w:val="20"/>
      <w:szCs w:val="20"/>
    </w:rPr>
  </w:style>
  <w:style w:type="table" w:styleId="TaulukkoRuudukko">
    <w:name w:val="Table Grid"/>
    <w:basedOn w:val="Normaalitaulukko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ikkamerkkiteksti">
    <w:name w:val="Placeholder Text"/>
    <w:basedOn w:val="Kappaleenoletusfontti"/>
    <w:uiPriority w:val="99"/>
    <w:semiHidden/>
    <w:rsid w:val="00806FF3"/>
    <w:rPr>
      <w:color w:val="808080"/>
    </w:rPr>
  </w:style>
  <w:style w:type="paragraph" w:customStyle="1" w:styleId="Taulukonotsikot">
    <w:name w:val="Taulukon otsikot"/>
    <w:basedOn w:val="Normaali"/>
    <w:uiPriority w:val="1"/>
    <w:qFormat/>
    <w:rsid w:val="002A648D"/>
    <w:pPr>
      <w:spacing w:before="0"/>
      <w:jc w:val="center"/>
    </w:pPr>
    <w:rPr>
      <w:rFonts w:eastAsia="Calibri" w:cstheme="minorHAnsi"/>
      <w:b/>
      <w:noProof/>
      <w:szCs w:val="18"/>
    </w:rPr>
  </w:style>
  <w:style w:type="paragraph" w:customStyle="1" w:styleId="Taulukonalaotsikot">
    <w:name w:val="Taulukon alaotsikot"/>
    <w:basedOn w:val="Normaali"/>
    <w:uiPriority w:val="1"/>
    <w:qFormat/>
    <w:rsid w:val="00582B1C"/>
    <w:pPr>
      <w:spacing w:before="0"/>
      <w:jc w:val="center"/>
    </w:pPr>
    <w:rPr>
      <w:rFonts w:eastAsia="Calibri" w:cs="Times New Roman"/>
      <w:i/>
      <w:sz w:val="18"/>
      <w:szCs w:val="18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2A648D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2A648D"/>
    <w:rPr>
      <w:rFonts w:ascii="Segoe UI" w:hAnsi="Segoe UI" w:cs="Segoe UI"/>
      <w:sz w:val="18"/>
      <w:szCs w:val="18"/>
    </w:rPr>
  </w:style>
  <w:style w:type="paragraph" w:customStyle="1" w:styleId="Yhteens">
    <w:name w:val="Yhteensä"/>
    <w:basedOn w:val="Normaali"/>
    <w:next w:val="Normaali"/>
    <w:link w:val="Yhteens-merkki"/>
    <w:uiPriority w:val="1"/>
    <w:qFormat/>
    <w:rsid w:val="002A648D"/>
    <w:rPr>
      <w:b/>
    </w:rPr>
  </w:style>
  <w:style w:type="character" w:customStyle="1" w:styleId="Yhteens-merkki">
    <w:name w:val="Yhteensä-merkki"/>
    <w:basedOn w:val="Kappaleenoletusfontti"/>
    <w:link w:val="Yhteens"/>
    <w:uiPriority w:val="1"/>
    <w:rsid w:val="002A648D"/>
    <w:rPr>
      <w:b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onah\AppData\Roaming\Microsoft\Templates\Logovaatteen%20tilauslomake.dotx" TargetMode="External"/></Relationships>
</file>

<file path=word/theme/theme1.xml><?xml version="1.0" encoding="utf-8"?>
<a:theme xmlns:a="http://schemas.openxmlformats.org/drawingml/2006/main" name="Office Theme">
  <a:themeElements>
    <a:clrScheme name="Mukautettu 40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2060"/>
      </a:accent1>
      <a:accent2>
        <a:srgbClr val="ED7D31"/>
      </a:accent2>
      <a:accent3>
        <a:srgbClr val="A5A5A5"/>
      </a:accent3>
      <a:accent4>
        <a:srgbClr val="FFC000"/>
      </a:accent4>
      <a:accent5>
        <a:srgbClr val="002060"/>
      </a:accent5>
      <a:accent6>
        <a:srgbClr val="70AD47"/>
      </a:accent6>
      <a:hlink>
        <a:srgbClr val="0563C1"/>
      </a:hlink>
      <a:folHlink>
        <a:srgbClr val="954F72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BC415B0-7E7E-4C20-9099-EA3479FC52AE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81A8EB35-1F71-4713-8C07-3E7608B7D44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E9698FA-1661-475A-9FC8-BB883DA2C24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13E0A8D-059C-43FD-9A00-83C0CFE3F4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Logovaatteen tilauslomake</Template>
  <TotalTime>0</TotalTime>
  <Pages>2</Pages>
  <Words>28</Words>
  <Characters>235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2020-10-13T12:41:00Z</dcterms:created>
  <dcterms:modified xsi:type="dcterms:W3CDTF">2020-10-15T10:01:00Z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